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odttf" ContentType="application/vnd.openxmlformats-officedocument.obfuscatedFont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221D" w:rsidRDefault="0094221D">
      <w:pPr>
        <w:spacing w:before="0" w:after="0" w:line="240" w:lineRule="atLeast"/>
        <w:jc w:val="left"/>
        <w:rPr>
          <w:rFonts w:ascii="Arial" w:cs="Arial"/>
          <w:color w:val="FF0000"/>
          <w:sz w:val="2"/>
          <w:szCs w:val="2"/>
        </w:rPr>
      </w:pPr>
      <w:bookmarkStart w:id="0" w:name="br1"/>
      <w:bookmarkEnd w:id="0"/>
      <w:r>
        <w:rPr>
          <w:rFonts w:ascii="Arial" w:cs="Arial"/>
          <w:color w:val="FF0000"/>
          <w:sz w:val="2"/>
          <w:szCs w:val="2"/>
        </w:rPr>
        <w:t xml:space="preserve"> </w:t>
      </w:r>
    </w:p>
    <w:p w:rsidR="0094221D" w:rsidRDefault="0094221D">
      <w:pPr>
        <w:framePr w:w="6203" w:wrap="auto" w:hAnchor="text" w:x="2969" w:y="1413"/>
        <w:widowControl w:val="0"/>
        <w:autoSpaceDE w:val="0"/>
        <w:autoSpaceDN w:val="0"/>
        <w:spacing w:before="0" w:after="0" w:line="491" w:lineRule="exact"/>
        <w:jc w:val="left"/>
        <w:rPr>
          <w:rFonts w:ascii="Arial"/>
          <w:b/>
          <w:bCs/>
          <w:color w:val="000000"/>
          <w:sz w:val="44"/>
          <w:szCs w:val="44"/>
        </w:rPr>
      </w:pPr>
      <w:r>
        <w:rPr>
          <w:rFonts w:ascii="Arial" w:hAnsi="Arial" w:cs="Arial"/>
          <w:b/>
          <w:bCs/>
          <w:color w:val="000000"/>
          <w:sz w:val="44"/>
          <w:szCs w:val="44"/>
        </w:rPr>
        <w:t>Návod</w:t>
      </w:r>
      <w:r>
        <w:rPr>
          <w:rFonts w:ascii="Arial" w:cs="Arial"/>
          <w:b/>
          <w:bCs/>
          <w:color w:val="000000"/>
          <w:sz w:val="44"/>
          <w:szCs w:val="44"/>
        </w:rPr>
        <w:t xml:space="preserve"> pro</w:t>
      </w:r>
      <w:r>
        <w:rPr>
          <w:rFonts w:ascii="Arial" w:cs="Arial"/>
          <w:b/>
          <w:bCs/>
          <w:color w:val="000000"/>
          <w:spacing w:val="3"/>
          <w:sz w:val="44"/>
          <w:szCs w:val="44"/>
        </w:rPr>
        <w:t xml:space="preserve"> </w:t>
      </w:r>
      <w:r>
        <w:rPr>
          <w:rFonts w:ascii="Arial" w:cs="Arial"/>
          <w:b/>
          <w:bCs/>
          <w:color w:val="000000"/>
          <w:sz w:val="44"/>
          <w:szCs w:val="44"/>
        </w:rPr>
        <w:t>obsluhu</w:t>
      </w:r>
      <w:r>
        <w:rPr>
          <w:rFonts w:ascii="Arial" w:cs="Arial"/>
          <w:b/>
          <w:bCs/>
          <w:color w:val="000000"/>
          <w:spacing w:val="1"/>
          <w:sz w:val="44"/>
          <w:szCs w:val="44"/>
        </w:rPr>
        <w:t xml:space="preserve"> </w:t>
      </w:r>
      <w:r>
        <w:rPr>
          <w:rFonts w:ascii="Arial" w:cs="Arial"/>
          <w:b/>
          <w:bCs/>
          <w:color w:val="000000"/>
          <w:sz w:val="44"/>
          <w:szCs w:val="44"/>
        </w:rPr>
        <w:t>a</w:t>
      </w:r>
      <w:r>
        <w:rPr>
          <w:rFonts w:ascii="Arial" w:cs="Arial"/>
          <w:b/>
          <w:bCs/>
          <w:color w:val="000000"/>
          <w:spacing w:val="-1"/>
          <w:sz w:val="44"/>
          <w:szCs w:val="44"/>
        </w:rPr>
        <w:t xml:space="preserve"> </w:t>
      </w:r>
      <w:r>
        <w:rPr>
          <w:rFonts w:ascii="Arial" w:hAnsi="Arial" w:cs="Arial"/>
          <w:b/>
          <w:bCs/>
          <w:color w:val="000000"/>
          <w:sz w:val="44"/>
          <w:szCs w:val="44"/>
        </w:rPr>
        <w:t>údržbu</w:t>
      </w:r>
    </w:p>
    <w:p w:rsidR="0094221D" w:rsidRDefault="0094221D">
      <w:pPr>
        <w:framePr w:w="2662" w:wrap="auto" w:hAnchor="text" w:x="4741" w:y="2460"/>
        <w:widowControl w:val="0"/>
        <w:autoSpaceDE w:val="0"/>
        <w:autoSpaceDN w:val="0"/>
        <w:spacing w:before="0" w:after="0" w:line="491" w:lineRule="exact"/>
        <w:jc w:val="left"/>
        <w:rPr>
          <w:rFonts w:ascii="Arial" w:cs="Arial"/>
          <w:b/>
          <w:bCs/>
          <w:color w:val="000000"/>
          <w:sz w:val="44"/>
          <w:szCs w:val="44"/>
        </w:rPr>
      </w:pPr>
      <w:r>
        <w:rPr>
          <w:rFonts w:ascii="Arial" w:hAnsi="Arial" w:cs="Arial"/>
          <w:b/>
          <w:bCs/>
          <w:color w:val="000000"/>
          <w:sz w:val="44"/>
          <w:szCs w:val="44"/>
        </w:rPr>
        <w:t>Pásová</w:t>
      </w:r>
      <w:r>
        <w:rPr>
          <w:rFonts w:ascii="Arial" w:cs="Arial"/>
          <w:b/>
          <w:bCs/>
          <w:color w:val="000000"/>
          <w:spacing w:val="2"/>
          <w:sz w:val="44"/>
          <w:szCs w:val="44"/>
        </w:rPr>
        <w:t xml:space="preserve"> </w:t>
      </w:r>
      <w:r>
        <w:rPr>
          <w:rFonts w:ascii="Arial" w:cs="Arial"/>
          <w:b/>
          <w:bCs/>
          <w:color w:val="000000"/>
          <w:sz w:val="44"/>
          <w:szCs w:val="44"/>
        </w:rPr>
        <w:t>pila</w:t>
      </w:r>
    </w:p>
    <w:p w:rsidR="0094221D" w:rsidRDefault="0094221D">
      <w:pPr>
        <w:framePr w:w="2582" w:wrap="auto" w:hAnchor="text" w:x="4782" w:y="3507"/>
        <w:widowControl w:val="0"/>
        <w:autoSpaceDE w:val="0"/>
        <w:autoSpaceDN w:val="0"/>
        <w:spacing w:before="0" w:after="0" w:line="582" w:lineRule="exact"/>
        <w:jc w:val="left"/>
        <w:rPr>
          <w:rFonts w:ascii="Arial"/>
          <w:b/>
          <w:bCs/>
          <w:color w:val="000000"/>
          <w:sz w:val="52"/>
          <w:szCs w:val="52"/>
        </w:rPr>
      </w:pPr>
    </w:p>
    <w:p w:rsidR="0094221D" w:rsidRDefault="0094221D">
      <w:pPr>
        <w:framePr w:w="2082" w:wrap="auto" w:hAnchor="text" w:x="1416" w:y="1376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pacing w:val="-1"/>
          <w:sz w:val="24"/>
          <w:szCs w:val="24"/>
        </w:rPr>
        <w:t xml:space="preserve">DSN, s.r.o. </w:t>
      </w:r>
    </w:p>
    <w:p w:rsidR="0094221D" w:rsidRDefault="0094221D">
      <w:pPr>
        <w:framePr w:w="1981" w:wrap="auto" w:hAnchor="text" w:x="1416" w:y="14040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  <w:r>
        <w:rPr>
          <w:rFonts w:ascii="Arial" w:hAnsi="Arial" w:cs="Arial"/>
          <w:color w:val="000000"/>
        </w:rPr>
        <w:t xml:space="preserve">Vlárská 22 </w:t>
      </w:r>
    </w:p>
    <w:p w:rsidR="0094221D" w:rsidRDefault="0094221D" w:rsidP="00AE2DDB">
      <w:pPr>
        <w:framePr w:w="1981" w:wrap="auto" w:hAnchor="text" w:x="1416" w:y="14040"/>
        <w:widowControl w:val="0"/>
        <w:autoSpaceDE w:val="0"/>
        <w:autoSpaceDN w:val="0"/>
        <w:spacing w:before="5" w:after="0" w:line="247" w:lineRule="exact"/>
        <w:jc w:val="left"/>
        <w:rPr>
          <w:rFonts w:ascii="Arial"/>
          <w:color w:val="000000"/>
        </w:rPr>
      </w:pPr>
      <w:r>
        <w:rPr>
          <w:rFonts w:ascii="Arial" w:cs="Arial"/>
          <w:color w:val="000000"/>
        </w:rPr>
        <w:t>6270 0</w:t>
      </w:r>
      <w:r>
        <w:rPr>
          <w:rFonts w:ascii="Arial" w:cs="Arial"/>
          <w:color w:val="000000"/>
          <w:spacing w:val="1"/>
        </w:rPr>
        <w:t xml:space="preserve"> Brno</w:t>
      </w:r>
    </w:p>
    <w:p w:rsidR="0094221D" w:rsidRDefault="0094221D">
      <w:pPr>
        <w:framePr w:w="363" w:wrap="auto" w:hAnchor="text" w:x="1416" w:y="14292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</w:rPr>
      </w:pPr>
    </w:p>
    <w:p w:rsidR="0094221D" w:rsidRDefault="0094221D">
      <w:pPr>
        <w:framePr w:w="2869" w:wrap="auto" w:hAnchor="text" w:x="1416" w:y="14544"/>
        <w:widowControl w:val="0"/>
        <w:autoSpaceDE w:val="0"/>
        <w:autoSpaceDN w:val="0"/>
        <w:spacing w:before="8" w:after="0" w:line="246" w:lineRule="exact"/>
        <w:jc w:val="left"/>
        <w:rPr>
          <w:rFonts w:ascii="Arial"/>
          <w:color w:val="000000"/>
          <w:u w:val="single"/>
        </w:rPr>
      </w:pPr>
      <w:hyperlink r:id="rId4" w:history="1">
        <w:r w:rsidRPr="00913525">
          <w:rPr>
            <w:rStyle w:val="Hyperlink"/>
            <w:rFonts w:ascii="Arial" w:cs="Arial"/>
          </w:rPr>
          <w:t>www.dsn.cz</w:t>
        </w:r>
      </w:hyperlink>
    </w:p>
    <w:p w:rsidR="0094221D" w:rsidRDefault="0094221D">
      <w:pPr>
        <w:framePr w:w="2869" w:wrap="auto" w:hAnchor="text" w:x="1416" w:y="14544"/>
        <w:widowControl w:val="0"/>
        <w:autoSpaceDE w:val="0"/>
        <w:autoSpaceDN w:val="0"/>
        <w:spacing w:before="8" w:after="0" w:line="246" w:lineRule="exact"/>
        <w:jc w:val="left"/>
        <w:rPr>
          <w:rFonts w:ascii="Arial" w:cs="Arial"/>
          <w:color w:val="000000"/>
          <w:u w:val="single"/>
        </w:rPr>
      </w:pPr>
      <w:r>
        <w:rPr>
          <w:rFonts w:ascii="Arial" w:cs="Arial"/>
          <w:color w:val="000000"/>
          <w:u w:val="single"/>
        </w:rPr>
        <w:t>e-mail: dsn@dsn.cz</w:t>
      </w:r>
    </w:p>
    <w:p w:rsidR="0094221D" w:rsidRDefault="0094221D">
      <w:pPr>
        <w:framePr w:w="360" w:wrap="auto" w:hAnchor="text" w:x="589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1</w:t>
      </w:r>
    </w:p>
    <w:p w:rsidR="0094221D" w:rsidRDefault="0094221D">
      <w:pPr>
        <w:spacing w:before="0" w:after="0" w:line="240" w:lineRule="atLeast"/>
        <w:jc w:val="left"/>
        <w:rPr>
          <w:rFonts w:ascii="Arial"/>
          <w:color w:val="FF0000"/>
          <w:sz w:val="2"/>
          <w:szCs w:val="2"/>
        </w:rPr>
      </w:pPr>
      <w:r>
        <w:rPr>
          <w:noProof/>
          <w:lang w:val="cs-CZ" w:eastAsia="cs-CZ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0" o:spid="_x0000_s1026" type="#_x0000_t75" style="position:absolute;margin-left:110.95pt;margin-top:255.5pt;width:364.3pt;height:364.3pt;z-index:-251643904;mso-position-horizontal-relative:page;mso-position-vertical-relative:page">
            <v:imagedata r:id="rId5" o:title=""/>
            <w10:wrap anchorx="page" anchory="page"/>
          </v:shape>
        </w:pict>
      </w:r>
      <w:r>
        <w:rPr>
          <w:noProof/>
          <w:lang w:val="cs-CZ" w:eastAsia="cs-CZ"/>
        </w:rPr>
        <w:pict>
          <v:shape id="_x00001" o:spid="_x0000_s1027" type="#_x0000_t75" style="position:absolute;margin-left:-1pt;margin-top:-1pt;width:3pt;height:3pt;z-index:-251644928;mso-position-horizontal-relative:page;mso-position-vertical-relative:page">
            <v:imagedata r:id="rId6" o:title=""/>
            <w10:wrap anchorx="page" anchory="page"/>
          </v:shape>
        </w:pict>
      </w:r>
      <w:r>
        <w:rPr>
          <w:rFonts w:ascii="Arial"/>
          <w:color w:val="FF0000"/>
          <w:sz w:val="2"/>
          <w:szCs w:val="2"/>
        </w:rPr>
        <w:br w:type="page"/>
      </w:r>
    </w:p>
    <w:p w:rsidR="0094221D" w:rsidRDefault="0094221D">
      <w:pPr>
        <w:spacing w:before="0" w:after="0" w:line="240" w:lineRule="atLeast"/>
        <w:jc w:val="left"/>
        <w:rPr>
          <w:rFonts w:ascii="Arial" w:cs="Arial"/>
          <w:color w:val="FF0000"/>
          <w:sz w:val="2"/>
          <w:szCs w:val="2"/>
        </w:rPr>
      </w:pPr>
      <w:bookmarkStart w:id="1" w:name="br2"/>
      <w:bookmarkEnd w:id="1"/>
      <w:r>
        <w:rPr>
          <w:rFonts w:ascii="Arial" w:cs="Arial"/>
          <w:color w:val="FF0000"/>
          <w:sz w:val="2"/>
          <w:szCs w:val="2"/>
        </w:rPr>
        <w:t xml:space="preserve"> </w:t>
      </w:r>
    </w:p>
    <w:p w:rsidR="0094221D" w:rsidRDefault="0094221D">
      <w:pPr>
        <w:framePr w:w="2801" w:wrap="auto" w:hAnchor="text" w:x="1416" w:y="191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Původní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návod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k </w:t>
      </w:r>
      <w:r>
        <w:rPr>
          <w:rFonts w:ascii="Arial" w:hAnsi="Arial" w:cs="Arial"/>
          <w:color w:val="000000"/>
          <w:sz w:val="24"/>
          <w:szCs w:val="24"/>
        </w:rPr>
        <w:t>použití</w:t>
      </w:r>
    </w:p>
    <w:p w:rsidR="0094221D" w:rsidRDefault="0094221D">
      <w:pPr>
        <w:framePr w:w="1783" w:wrap="auto" w:hAnchor="text" w:x="1416" w:y="2464"/>
        <w:widowControl w:val="0"/>
        <w:autoSpaceDE w:val="0"/>
        <w:autoSpaceDN w:val="0"/>
        <w:spacing w:before="0" w:after="0" w:line="314" w:lineRule="exact"/>
        <w:jc w:val="left"/>
        <w:rPr>
          <w:rFonts w:ascii="Arial"/>
          <w:b/>
          <w:bCs/>
          <w:color w:val="000000"/>
          <w:sz w:val="28"/>
          <w:szCs w:val="28"/>
        </w:rPr>
      </w:pPr>
      <w:r>
        <w:rPr>
          <w:rFonts w:ascii="Arial" w:hAnsi="Arial" w:cs="Arial"/>
          <w:b/>
          <w:bCs/>
          <w:color w:val="000000"/>
          <w:spacing w:val="1"/>
          <w:sz w:val="28"/>
          <w:szCs w:val="28"/>
        </w:rPr>
        <w:t>Pásové</w:t>
      </w:r>
      <w:r>
        <w:rPr>
          <w:rFonts w:ascii="Arial" w:cs="Arial"/>
          <w:b/>
          <w:bCs/>
          <w:color w:val="000000"/>
          <w:spacing w:val="-4"/>
          <w:sz w:val="28"/>
          <w:szCs w:val="28"/>
        </w:rPr>
        <w:t xml:space="preserve"> </w:t>
      </w:r>
      <w:r>
        <w:rPr>
          <w:rFonts w:ascii="Arial" w:cs="Arial"/>
          <w:b/>
          <w:bCs/>
          <w:color w:val="000000"/>
          <w:spacing w:val="1"/>
          <w:sz w:val="28"/>
          <w:szCs w:val="28"/>
        </w:rPr>
        <w:t>pily</w:t>
      </w:r>
    </w:p>
    <w:p w:rsidR="0094221D" w:rsidRDefault="0094221D">
      <w:pPr>
        <w:framePr w:w="1503" w:wrap="auto" w:hAnchor="text" w:x="2832" w:y="3109"/>
        <w:widowControl w:val="0"/>
        <w:autoSpaceDE w:val="0"/>
        <w:autoSpaceDN w:val="0"/>
        <w:spacing w:before="0" w:after="0" w:line="314" w:lineRule="exact"/>
        <w:jc w:val="left"/>
        <w:rPr>
          <w:rFonts w:ascii="Arial"/>
          <w:b/>
          <w:bCs/>
          <w:color w:val="000000"/>
          <w:sz w:val="28"/>
          <w:szCs w:val="28"/>
        </w:rPr>
      </w:pPr>
      <w:r>
        <w:rPr>
          <w:rFonts w:ascii="Arial" w:cs="Arial"/>
          <w:b/>
          <w:bCs/>
          <w:color w:val="000000"/>
          <w:sz w:val="28"/>
          <w:szCs w:val="28"/>
        </w:rPr>
        <w:t>BAS 400, LTPP 400</w:t>
      </w:r>
    </w:p>
    <w:p w:rsidR="0094221D" w:rsidRDefault="0094221D">
      <w:pPr>
        <w:framePr w:w="1149" w:wrap="auto" w:hAnchor="text" w:x="1416" w:y="3984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OBSAH:</w:t>
      </w:r>
    </w:p>
    <w:p w:rsidR="0094221D" w:rsidRDefault="0094221D">
      <w:pPr>
        <w:framePr w:w="373" w:wrap="auto" w:hAnchor="text" w:x="1776" w:y="4536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1</w:t>
      </w:r>
    </w:p>
    <w:p w:rsidR="0094221D" w:rsidRDefault="0094221D">
      <w:pPr>
        <w:framePr w:w="373" w:wrap="auto" w:hAnchor="text" w:x="1776" w:y="4536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2</w:t>
      </w:r>
    </w:p>
    <w:p w:rsidR="0094221D" w:rsidRDefault="0094221D">
      <w:pPr>
        <w:framePr w:w="373" w:wrap="auto" w:hAnchor="text" w:x="1776" w:y="4536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3</w:t>
      </w:r>
    </w:p>
    <w:p w:rsidR="0094221D" w:rsidRDefault="0094221D">
      <w:pPr>
        <w:framePr w:w="373" w:wrap="auto" w:hAnchor="text" w:x="1776" w:y="4536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4</w:t>
      </w:r>
    </w:p>
    <w:p w:rsidR="0094221D" w:rsidRDefault="0094221D">
      <w:pPr>
        <w:framePr w:w="373" w:wrap="auto" w:hAnchor="text" w:x="1776" w:y="4536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5</w:t>
      </w:r>
    </w:p>
    <w:p w:rsidR="0094221D" w:rsidRDefault="0094221D">
      <w:pPr>
        <w:framePr w:w="373" w:wrap="auto" w:hAnchor="text" w:x="1776" w:y="4536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6</w:t>
      </w:r>
    </w:p>
    <w:p w:rsidR="0094221D" w:rsidRDefault="0094221D">
      <w:pPr>
        <w:framePr w:w="373" w:wrap="auto" w:hAnchor="text" w:x="1776" w:y="4536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7</w:t>
      </w:r>
    </w:p>
    <w:p w:rsidR="0094221D" w:rsidRDefault="0094221D">
      <w:pPr>
        <w:framePr w:w="373" w:wrap="auto" w:hAnchor="text" w:x="1776" w:y="4536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8</w:t>
      </w:r>
    </w:p>
    <w:p w:rsidR="0094221D" w:rsidRDefault="0094221D">
      <w:pPr>
        <w:framePr w:w="2933" w:wrap="auto" w:hAnchor="text" w:x="1911" w:y="453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.</w:t>
      </w:r>
      <w:r>
        <w:rPr>
          <w:rFonts w:ascii="Arial" w:cs="Arial"/>
          <w:color w:val="000000"/>
          <w:spacing w:val="9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značení</w:t>
      </w:r>
    </w:p>
    <w:p w:rsidR="0094221D" w:rsidRDefault="0094221D">
      <w:pPr>
        <w:framePr w:w="2933" w:wrap="auto" w:hAnchor="text" w:x="1911" w:y="453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.</w:t>
      </w:r>
      <w:r>
        <w:rPr>
          <w:rFonts w:ascii="Arial" w:cs="Arial"/>
          <w:color w:val="000000"/>
          <w:spacing w:val="9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použití</w:t>
      </w:r>
    </w:p>
    <w:p w:rsidR="0094221D" w:rsidRDefault="0094221D">
      <w:pPr>
        <w:framePr w:w="2933" w:wrap="auto" w:hAnchor="text" w:x="1911" w:y="453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.</w:t>
      </w:r>
      <w:r>
        <w:rPr>
          <w:rFonts w:ascii="Arial" w:cs="Arial"/>
          <w:color w:val="000000"/>
          <w:spacing w:val="9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praco</w:t>
      </w:r>
      <w:r>
        <w:rPr>
          <w:rFonts w:ascii="Arial" w:hAnsi="Arial" w:cs="Arial"/>
          <w:color w:val="000000"/>
          <w:sz w:val="24"/>
          <w:szCs w:val="24"/>
        </w:rPr>
        <w:t>vní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místa</w:t>
      </w:r>
    </w:p>
    <w:p w:rsidR="0094221D" w:rsidRDefault="0094221D">
      <w:pPr>
        <w:framePr w:w="2933" w:wrap="auto" w:hAnchor="text" w:x="1911" w:y="453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.</w:t>
      </w:r>
      <w:r>
        <w:rPr>
          <w:rFonts w:ascii="Arial" w:cs="Arial"/>
          <w:color w:val="000000"/>
          <w:spacing w:val="9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pokyny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pro </w:t>
      </w:r>
      <w:r>
        <w:rPr>
          <w:rFonts w:ascii="Arial" w:hAnsi="Arial" w:cs="Arial"/>
          <w:color w:val="000000"/>
          <w:sz w:val="24"/>
          <w:szCs w:val="24"/>
        </w:rPr>
        <w:t>bezpečnost</w:t>
      </w:r>
    </w:p>
    <w:p w:rsidR="0094221D" w:rsidRDefault="0094221D">
      <w:pPr>
        <w:framePr w:w="2933" w:wrap="auto" w:hAnchor="text" w:x="1911" w:y="453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.</w:t>
      </w:r>
      <w:r>
        <w:rPr>
          <w:rFonts w:ascii="Arial" w:cs="Arial"/>
          <w:color w:val="000000"/>
          <w:spacing w:val="9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údržba,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seřízení</w:t>
      </w:r>
    </w:p>
    <w:p w:rsidR="0094221D" w:rsidRDefault="0094221D">
      <w:pPr>
        <w:framePr w:w="2933" w:wrap="auto" w:hAnchor="text" w:x="1911" w:y="4536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.</w:t>
      </w:r>
      <w:r>
        <w:rPr>
          <w:rFonts w:ascii="Arial" w:cs="Arial"/>
          <w:color w:val="000000"/>
          <w:spacing w:val="9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zakázané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manipulace</w:t>
      </w:r>
    </w:p>
    <w:p w:rsidR="0094221D" w:rsidRDefault="0094221D">
      <w:pPr>
        <w:framePr w:w="2933" w:wrap="auto" w:hAnchor="text" w:x="1911" w:y="453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.</w:t>
      </w:r>
      <w:r>
        <w:rPr>
          <w:rFonts w:ascii="Arial" w:cs="Arial"/>
          <w:color w:val="000000"/>
          <w:spacing w:val="9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nákresy</w:t>
      </w:r>
      <w:r>
        <w:rPr>
          <w:rFonts w:ascii="Arial" w:cs="Arial"/>
          <w:color w:val="000000"/>
          <w:sz w:val="24"/>
          <w:szCs w:val="24"/>
        </w:rPr>
        <w:t xml:space="preserve"> 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schémata</w:t>
      </w:r>
    </w:p>
    <w:p w:rsidR="0094221D" w:rsidRDefault="0094221D">
      <w:pPr>
        <w:framePr w:w="2933" w:wrap="auto" w:hAnchor="text" w:x="1911" w:y="453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.</w:t>
      </w:r>
      <w:r>
        <w:rPr>
          <w:rFonts w:ascii="Arial" w:cs="Arial"/>
          <w:color w:val="000000"/>
          <w:spacing w:val="9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ES </w:t>
      </w:r>
      <w:r>
        <w:rPr>
          <w:rFonts w:ascii="Arial" w:hAnsi="Arial" w:cs="Arial"/>
          <w:color w:val="000000"/>
          <w:sz w:val="24"/>
          <w:szCs w:val="24"/>
        </w:rPr>
        <w:t>prohlášení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shodě</w:t>
      </w:r>
    </w:p>
    <w:p w:rsidR="0094221D" w:rsidRDefault="0094221D">
      <w:pPr>
        <w:framePr w:w="373" w:wrap="auto" w:hAnchor="text" w:x="1416" w:y="7021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b/>
          <w:bCs/>
          <w:color w:val="000000"/>
          <w:sz w:val="24"/>
          <w:szCs w:val="24"/>
        </w:rPr>
      </w:pPr>
      <w:r>
        <w:rPr>
          <w:rFonts w:ascii="Arial" w:cs="Arial"/>
          <w:b/>
          <w:bCs/>
          <w:color w:val="000000"/>
          <w:sz w:val="24"/>
          <w:szCs w:val="24"/>
        </w:rPr>
        <w:t>1</w:t>
      </w:r>
    </w:p>
    <w:p w:rsidR="0094221D" w:rsidRDefault="0094221D">
      <w:pPr>
        <w:framePr w:w="1254" w:wrap="auto" w:hAnchor="text" w:x="1551" w:y="702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bCs/>
          <w:color w:val="000000"/>
          <w:sz w:val="24"/>
          <w:szCs w:val="24"/>
        </w:rPr>
      </w:pPr>
      <w:r>
        <w:rPr>
          <w:rFonts w:ascii="Arial" w:cs="Arial"/>
          <w:b/>
          <w:bCs/>
          <w:color w:val="000000"/>
          <w:sz w:val="24"/>
          <w:szCs w:val="24"/>
        </w:rPr>
        <w:t>.</w:t>
      </w:r>
      <w:r>
        <w:rPr>
          <w:rFonts w:ascii="Arial" w:cs="Arial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značení</w:t>
      </w:r>
    </w:p>
    <w:p w:rsidR="0094221D" w:rsidRDefault="0094221D">
      <w:pPr>
        <w:framePr w:w="1190" w:wrap="auto" w:hAnchor="text" w:x="1416" w:y="7573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pacing w:val="1"/>
          <w:sz w:val="24"/>
          <w:szCs w:val="24"/>
        </w:rPr>
        <w:t>V</w:t>
      </w:r>
      <w:r>
        <w:rPr>
          <w:rFonts w:ascii="Arial" w:hAnsi="Arial" w:cs="Arial"/>
          <w:color w:val="000000"/>
          <w:sz w:val="24"/>
          <w:szCs w:val="24"/>
        </w:rPr>
        <w:t>ýrobce</w:t>
      </w:r>
      <w:r>
        <w:rPr>
          <w:rFonts w:ascii="Arial" w:cs="Arial"/>
          <w:color w:val="000000"/>
          <w:sz w:val="24"/>
          <w:szCs w:val="24"/>
        </w:rPr>
        <w:t>:</w:t>
      </w:r>
    </w:p>
    <w:p w:rsidR="0094221D" w:rsidRDefault="0094221D">
      <w:pPr>
        <w:framePr w:w="1190" w:wrap="auto" w:hAnchor="text" w:x="1416" w:y="757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Dodavatel:</w:t>
      </w:r>
    </w:p>
    <w:p w:rsidR="0094221D" w:rsidRDefault="0094221D">
      <w:pPr>
        <w:framePr w:w="2134" w:wrap="auto" w:hAnchor="text" w:x="3541" w:y="7573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pacing w:val="-1"/>
          <w:sz w:val="24"/>
          <w:szCs w:val="24"/>
        </w:rPr>
        <w:t>Dr.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Schulze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s.r.o.</w:t>
      </w:r>
    </w:p>
    <w:p w:rsidR="0094221D" w:rsidRDefault="0094221D">
      <w:pPr>
        <w:framePr w:w="2134" w:wrap="auto" w:hAnchor="text" w:x="3541" w:y="7573"/>
        <w:widowControl w:val="0"/>
        <w:autoSpaceDE w:val="0"/>
        <w:autoSpaceDN w:val="0"/>
        <w:spacing w:before="8" w:after="0" w:line="268" w:lineRule="exact"/>
        <w:jc w:val="left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DSN, s.r.o.</w:t>
      </w:r>
    </w:p>
    <w:p w:rsidR="0094221D" w:rsidRDefault="0094221D">
      <w:pPr>
        <w:framePr w:w="2134" w:wrap="auto" w:hAnchor="text" w:x="3541" w:y="7573"/>
        <w:widowControl w:val="0"/>
        <w:autoSpaceDE w:val="0"/>
        <w:autoSpaceDN w:val="0"/>
        <w:spacing w:before="8" w:after="0" w:line="268" w:lineRule="exact"/>
        <w:jc w:val="left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Vlárská 22  Brno</w:t>
      </w:r>
    </w:p>
    <w:p w:rsidR="0094221D" w:rsidRDefault="0094221D">
      <w:pPr>
        <w:framePr w:w="2134" w:wrap="auto" w:hAnchor="text" w:x="3541" w:y="757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 xml:space="preserve"> </w:t>
      </w:r>
    </w:p>
    <w:p w:rsidR="0094221D" w:rsidRDefault="0094221D">
      <w:pPr>
        <w:framePr w:w="1961" w:wrap="auto" w:hAnchor="text" w:x="3541" w:y="8398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Česká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republika</w:t>
      </w:r>
    </w:p>
    <w:p w:rsidR="0094221D" w:rsidRDefault="0094221D">
      <w:pPr>
        <w:framePr w:w="1121" w:wrap="auto" w:hAnchor="text" w:x="1416" w:y="8674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Kontakt:</w:t>
      </w:r>
    </w:p>
    <w:p w:rsidR="0094221D" w:rsidRDefault="0094221D">
      <w:pPr>
        <w:framePr w:w="3098" w:wrap="auto" w:hAnchor="text" w:x="3541" w:y="867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  <w:u w:val="single"/>
        </w:rPr>
      </w:pPr>
      <w:r>
        <w:rPr>
          <w:rFonts w:ascii="Arial" w:cs="Arial"/>
          <w:color w:val="000000"/>
          <w:sz w:val="24"/>
          <w:szCs w:val="24"/>
          <w:u w:val="single"/>
        </w:rPr>
        <w:t>www.dsn.cz</w:t>
      </w:r>
    </w:p>
    <w:p w:rsidR="0094221D" w:rsidRDefault="0094221D">
      <w:pPr>
        <w:framePr w:w="1282" w:wrap="auto" w:hAnchor="text" w:x="1416" w:y="970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označení:</w:t>
      </w:r>
    </w:p>
    <w:p w:rsidR="0094221D" w:rsidRDefault="0094221D">
      <w:pPr>
        <w:framePr w:w="2587" w:wrap="auto" w:hAnchor="text" w:x="1416" w:y="9983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označení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  <w:szCs w:val="24"/>
        </w:rPr>
        <w:t>série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typu:</w:t>
      </w:r>
    </w:p>
    <w:p w:rsidR="0094221D" w:rsidRDefault="0094221D">
      <w:pPr>
        <w:framePr w:w="2587" w:wrap="auto" w:hAnchor="text" w:x="1416" w:y="998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typ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řezného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pásu:</w:t>
      </w:r>
    </w:p>
    <w:p w:rsidR="0094221D" w:rsidRDefault="0094221D">
      <w:pPr>
        <w:framePr w:w="2587" w:wrap="auto" w:hAnchor="text" w:x="1416" w:y="998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pracovní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prostředí:</w:t>
      </w:r>
    </w:p>
    <w:p w:rsidR="0094221D" w:rsidRDefault="0094221D">
      <w:pPr>
        <w:framePr w:w="2587" w:wrap="auto" w:hAnchor="text" w:x="1416" w:y="9983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hmotnost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:</w:t>
      </w:r>
    </w:p>
    <w:p w:rsidR="0094221D" w:rsidRDefault="0094221D">
      <w:pPr>
        <w:framePr w:w="2589" w:wrap="auto" w:hAnchor="text" w:x="4957" w:y="998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LTPP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400, BAS 400 </w:t>
      </w:r>
    </w:p>
    <w:p w:rsidR="0094221D" w:rsidRDefault="0094221D">
      <w:pPr>
        <w:framePr w:w="5648" w:wrap="auto" w:hAnchor="text" w:x="4957" w:y="10259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ocelový,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tvrdokovovými</w:t>
      </w:r>
      <w:r>
        <w:rPr>
          <w:rFonts w:ascii="Arial" w:cs="Arial"/>
          <w:color w:val="000000"/>
          <w:sz w:val="24"/>
          <w:szCs w:val="24"/>
        </w:rPr>
        <w:t xml:space="preserve"> zuby</w:t>
      </w:r>
    </w:p>
    <w:p w:rsidR="0094221D" w:rsidRDefault="0094221D">
      <w:pPr>
        <w:framePr w:w="5648" w:wrap="auto" w:hAnchor="text" w:x="4957" w:y="1025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pacing w:val="1"/>
          <w:sz w:val="24"/>
          <w:szCs w:val="24"/>
        </w:rPr>
        <w:t>není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určeno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do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potencionálně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výbušného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prostředí</w:t>
      </w:r>
    </w:p>
    <w:p w:rsidR="0094221D" w:rsidRDefault="0094221D">
      <w:pPr>
        <w:framePr w:w="5648" w:wrap="auto" w:hAnchor="text" w:x="4957" w:y="10259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pacing w:val="1"/>
          <w:sz w:val="24"/>
          <w:szCs w:val="24"/>
        </w:rPr>
        <w:t xml:space="preserve">160 </w:t>
      </w:r>
      <w:r>
        <w:rPr>
          <w:rFonts w:ascii="Arial" w:cs="Arial"/>
          <w:color w:val="000000"/>
          <w:spacing w:val="-2"/>
          <w:sz w:val="24"/>
          <w:szCs w:val="24"/>
        </w:rPr>
        <w:t>kg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(bez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obalu)</w:t>
      </w:r>
    </w:p>
    <w:p w:rsidR="0094221D" w:rsidRDefault="0094221D">
      <w:pPr>
        <w:framePr w:w="2201" w:wrap="auto" w:hAnchor="text" w:x="1416" w:y="1108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pacing w:val="1"/>
          <w:sz w:val="24"/>
          <w:szCs w:val="24"/>
        </w:rPr>
        <w:t>max.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hloubka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  <w:szCs w:val="24"/>
        </w:rPr>
        <w:t>řezu</w:t>
      </w:r>
    </w:p>
    <w:p w:rsidR="0094221D" w:rsidRDefault="0094221D">
      <w:pPr>
        <w:framePr w:w="2201" w:wrap="auto" w:hAnchor="text" w:x="1416" w:y="11087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otáčky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motoru</w:t>
      </w:r>
    </w:p>
    <w:p w:rsidR="0094221D" w:rsidRDefault="0094221D">
      <w:pPr>
        <w:framePr w:w="1363" w:wrap="auto" w:hAnchor="text" w:x="4957" w:y="1108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pacing w:val="1"/>
          <w:sz w:val="24"/>
          <w:szCs w:val="24"/>
        </w:rPr>
        <w:t>400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mm</w:t>
      </w:r>
    </w:p>
    <w:p w:rsidR="0094221D" w:rsidRDefault="0094221D">
      <w:pPr>
        <w:framePr w:w="1363" w:wrap="auto" w:hAnchor="text" w:x="4957" w:y="1108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1445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/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min</w:t>
      </w:r>
    </w:p>
    <w:p w:rsidR="0094221D" w:rsidRDefault="0094221D">
      <w:pPr>
        <w:framePr w:w="1760" w:wrap="auto" w:hAnchor="text" w:x="1416" w:y="11639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rozměry</w:t>
      </w:r>
      <w:r>
        <w:rPr>
          <w:rFonts w:ascii="Arial" w:cs="Arial"/>
          <w:color w:val="000000"/>
          <w:sz w:val="24"/>
          <w:szCs w:val="24"/>
        </w:rPr>
        <w:t xml:space="preserve"> stroje</w:t>
      </w:r>
    </w:p>
    <w:p w:rsidR="0094221D" w:rsidRDefault="0094221D">
      <w:pPr>
        <w:framePr w:w="3925" w:wrap="auto" w:hAnchor="text" w:x="4957" w:y="11639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1100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x 1090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x 1830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mm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(d x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š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x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v)</w:t>
      </w:r>
    </w:p>
    <w:p w:rsidR="0094221D" w:rsidRDefault="0094221D">
      <w:pPr>
        <w:framePr w:w="5103" w:wrap="auto" w:hAnchor="text" w:x="1416" w:y="1191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garantovaná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hladina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akustického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výkonu</w:t>
      </w:r>
      <w:r>
        <w:rPr>
          <w:rFonts w:ascii="Arial" w:cs="Arial"/>
          <w:color w:val="000000"/>
          <w:spacing w:val="66"/>
          <w:sz w:val="24"/>
          <w:szCs w:val="24"/>
        </w:rPr>
        <w:t xml:space="preserve"> </w:t>
      </w:r>
      <w:r>
        <w:rPr>
          <w:rFonts w:ascii="Arial" w:cs="Arial"/>
          <w:color w:val="000000"/>
          <w:spacing w:val="3"/>
          <w:sz w:val="24"/>
          <w:szCs w:val="24"/>
        </w:rPr>
        <w:t>L</w:t>
      </w:r>
      <w:r>
        <w:rPr>
          <w:rFonts w:ascii="Arial" w:cs="Arial"/>
          <w:color w:val="000000"/>
          <w:spacing w:val="-2"/>
          <w:sz w:val="24"/>
          <w:szCs w:val="24"/>
          <w:vertAlign w:val="subscript"/>
        </w:rPr>
        <w:t>WA</w:t>
      </w:r>
    </w:p>
    <w:p w:rsidR="0094221D" w:rsidRDefault="0094221D">
      <w:pPr>
        <w:framePr w:w="5103" w:wrap="auto" w:hAnchor="text" w:x="1416" w:y="1191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emisní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hodnota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na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pracovišti</w:t>
      </w:r>
      <w:r>
        <w:rPr>
          <w:rFonts w:ascii="Arial" w:cs="Arial"/>
          <w:color w:val="000000"/>
          <w:spacing w:val="67"/>
          <w:sz w:val="24"/>
          <w:szCs w:val="24"/>
        </w:rPr>
        <w:t xml:space="preserve"> </w:t>
      </w:r>
      <w:r>
        <w:rPr>
          <w:rFonts w:ascii="Arial" w:cs="Arial"/>
          <w:color w:val="000000"/>
          <w:spacing w:val="4"/>
          <w:sz w:val="24"/>
          <w:szCs w:val="24"/>
        </w:rPr>
        <w:t>L</w:t>
      </w:r>
      <w:r>
        <w:rPr>
          <w:rFonts w:ascii="Arial" w:cs="Arial"/>
          <w:color w:val="000000"/>
          <w:sz w:val="24"/>
          <w:szCs w:val="24"/>
          <w:vertAlign w:val="subscript"/>
        </w:rPr>
        <w:t>pA</w:t>
      </w:r>
    </w:p>
    <w:p w:rsidR="0094221D" w:rsidRDefault="0094221D">
      <w:pPr>
        <w:framePr w:w="5103" w:wrap="auto" w:hAnchor="text" w:x="1416" w:y="1191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nejistota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měření</w:t>
      </w:r>
    </w:p>
    <w:p w:rsidR="0094221D" w:rsidRDefault="0094221D">
      <w:pPr>
        <w:framePr w:w="868" w:wrap="auto" w:hAnchor="text" w:x="7081" w:y="1191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pacing w:val="1"/>
          <w:sz w:val="24"/>
          <w:szCs w:val="24"/>
        </w:rPr>
        <w:t xml:space="preserve">97 </w:t>
      </w:r>
      <w:r>
        <w:rPr>
          <w:rFonts w:ascii="Arial" w:cs="Arial"/>
          <w:color w:val="000000"/>
          <w:spacing w:val="-1"/>
          <w:sz w:val="24"/>
          <w:szCs w:val="24"/>
        </w:rPr>
        <w:t>dB</w:t>
      </w:r>
    </w:p>
    <w:p w:rsidR="0094221D" w:rsidRDefault="0094221D">
      <w:pPr>
        <w:framePr w:w="868" w:wrap="auto" w:hAnchor="text" w:x="7081" w:y="1191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pacing w:val="1"/>
          <w:sz w:val="24"/>
          <w:szCs w:val="24"/>
        </w:rPr>
        <w:t xml:space="preserve">84 </w:t>
      </w:r>
      <w:r>
        <w:rPr>
          <w:rFonts w:ascii="Arial" w:cs="Arial"/>
          <w:color w:val="000000"/>
          <w:spacing w:val="-1"/>
          <w:sz w:val="24"/>
          <w:szCs w:val="24"/>
        </w:rPr>
        <w:t>dB</w:t>
      </w:r>
    </w:p>
    <w:p w:rsidR="0094221D" w:rsidRDefault="0094221D">
      <w:pPr>
        <w:framePr w:w="868" w:wrap="auto" w:hAnchor="text" w:x="7081" w:y="1191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4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dB</w:t>
      </w:r>
    </w:p>
    <w:p w:rsidR="0094221D" w:rsidRDefault="0094221D">
      <w:pPr>
        <w:framePr w:w="2760" w:wrap="auto" w:hAnchor="text" w:x="1416" w:y="1274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celková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hodnota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vibrací</w:t>
      </w:r>
    </w:p>
    <w:p w:rsidR="0094221D" w:rsidRDefault="0094221D">
      <w:pPr>
        <w:framePr w:w="2507" w:wrap="auto" w:hAnchor="text" w:x="7081" w:y="1273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nepřesahuje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2,5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2"/>
          <w:sz w:val="24"/>
          <w:szCs w:val="24"/>
        </w:rPr>
        <w:t>m/s</w:t>
      </w:r>
      <w:r>
        <w:rPr>
          <w:rFonts w:ascii="Arial" w:cs="Arial"/>
          <w:color w:val="000000"/>
          <w:sz w:val="24"/>
          <w:szCs w:val="24"/>
          <w:vertAlign w:val="superscript"/>
        </w:rPr>
        <w:t>2</w:t>
      </w:r>
    </w:p>
    <w:p w:rsidR="0094221D" w:rsidRDefault="0094221D">
      <w:pPr>
        <w:framePr w:w="3468" w:wrap="auto" w:hAnchor="text" w:x="1416" w:y="13019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Parametry (V,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W,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Hz</w:t>
      </w:r>
      <w:r>
        <w:rPr>
          <w:rFonts w:ascii="Arial" w:cs="Arial"/>
          <w:color w:val="000000"/>
          <w:sz w:val="24"/>
          <w:szCs w:val="24"/>
        </w:rPr>
        <w:t>,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krytí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IP):</w:t>
      </w:r>
    </w:p>
    <w:p w:rsidR="0094221D" w:rsidRDefault="0094221D">
      <w:pPr>
        <w:framePr w:w="975" w:wrap="auto" w:hAnchor="text" w:x="2832" w:y="1329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napětí:</w:t>
      </w:r>
    </w:p>
    <w:p w:rsidR="0094221D" w:rsidRDefault="0094221D">
      <w:pPr>
        <w:framePr w:w="987" w:wrap="auto" w:hAnchor="text" w:x="4957" w:y="13295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pacing w:val="1"/>
          <w:sz w:val="24"/>
          <w:szCs w:val="24"/>
        </w:rPr>
        <w:t>230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V</w:t>
      </w:r>
    </w:p>
    <w:p w:rsidR="0094221D" w:rsidRDefault="0094221D">
      <w:pPr>
        <w:framePr w:w="987" w:wrap="auto" w:hAnchor="text" w:x="4957" w:y="1329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1,5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2"/>
          <w:sz w:val="24"/>
          <w:szCs w:val="24"/>
        </w:rPr>
        <w:t>kW</w:t>
      </w:r>
    </w:p>
    <w:p w:rsidR="0094221D" w:rsidRDefault="0094221D">
      <w:pPr>
        <w:framePr w:w="987" w:wrap="auto" w:hAnchor="text" w:x="4957" w:y="13295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pacing w:val="1"/>
          <w:sz w:val="24"/>
          <w:szCs w:val="24"/>
        </w:rPr>
        <w:t>50</w:t>
      </w:r>
      <w:r>
        <w:rPr>
          <w:rFonts w:ascii="Arial" w:cs="Arial"/>
          <w:color w:val="000000"/>
          <w:sz w:val="24"/>
          <w:szCs w:val="24"/>
        </w:rPr>
        <w:t xml:space="preserve"> Hz</w:t>
      </w:r>
    </w:p>
    <w:p w:rsidR="0094221D" w:rsidRDefault="0094221D">
      <w:pPr>
        <w:framePr w:w="987" w:wrap="auto" w:hAnchor="text" w:x="4957" w:y="1329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pacing w:val="1"/>
          <w:sz w:val="24"/>
          <w:szCs w:val="24"/>
        </w:rPr>
        <w:t>54 IP</w:t>
      </w:r>
    </w:p>
    <w:p w:rsidR="0094221D" w:rsidRDefault="0094221D">
      <w:pPr>
        <w:framePr w:w="1842" w:wrap="auto" w:hAnchor="text" w:x="2832" w:y="1357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celkový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příkon:</w:t>
      </w:r>
    </w:p>
    <w:p w:rsidR="0094221D" w:rsidRDefault="0094221D">
      <w:pPr>
        <w:framePr w:w="1842" w:wrap="auto" w:hAnchor="text" w:x="2832" w:y="1357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kmitočet:</w:t>
      </w:r>
    </w:p>
    <w:p w:rsidR="0094221D" w:rsidRDefault="0094221D">
      <w:pPr>
        <w:framePr w:w="1842" w:wrap="auto" w:hAnchor="text" w:x="2832" w:y="13571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krytí</w:t>
      </w:r>
      <w:r>
        <w:rPr>
          <w:rFonts w:ascii="Arial" w:cs="Arial"/>
          <w:color w:val="000000"/>
          <w:sz w:val="24"/>
          <w:szCs w:val="24"/>
        </w:rPr>
        <w:t>:</w:t>
      </w:r>
    </w:p>
    <w:p w:rsidR="0094221D" w:rsidRDefault="0094221D">
      <w:pPr>
        <w:framePr w:w="773" w:wrap="auto" w:hAnchor="text" w:x="2832" w:y="14399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jistič</w:t>
      </w:r>
      <w:r>
        <w:rPr>
          <w:rFonts w:ascii="Arial" w:cs="Arial"/>
          <w:color w:val="000000"/>
          <w:sz w:val="24"/>
          <w:szCs w:val="24"/>
        </w:rPr>
        <w:t>:</w:t>
      </w:r>
    </w:p>
    <w:p w:rsidR="0094221D" w:rsidRDefault="0094221D">
      <w:pPr>
        <w:framePr w:w="5110" w:wrap="auto" w:hAnchor="text" w:x="4957" w:y="14399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pacing w:val="1"/>
          <w:sz w:val="24"/>
          <w:szCs w:val="24"/>
        </w:rPr>
        <w:t>16</w:t>
      </w:r>
      <w:r>
        <w:rPr>
          <w:rFonts w:ascii="Arial" w:cs="Arial"/>
          <w:color w:val="000000"/>
          <w:sz w:val="24"/>
          <w:szCs w:val="24"/>
        </w:rPr>
        <w:t xml:space="preserve"> 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(nejlépe</w:t>
      </w:r>
      <w:r>
        <w:rPr>
          <w:rFonts w:asci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motorovou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charakteristikou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C)</w:t>
      </w:r>
    </w:p>
    <w:p w:rsidR="0094221D" w:rsidRDefault="0094221D">
      <w:pPr>
        <w:framePr w:w="2054" w:wrap="auto" w:hAnchor="text" w:x="1484" w:y="1467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způsob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ovládání:</w:t>
      </w:r>
    </w:p>
    <w:p w:rsidR="0094221D" w:rsidRDefault="0094221D">
      <w:pPr>
        <w:framePr w:w="774" w:wrap="auto" w:hAnchor="text" w:x="4957" w:y="1467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ruční</w:t>
      </w:r>
    </w:p>
    <w:p w:rsidR="0094221D" w:rsidRDefault="0094221D">
      <w:pPr>
        <w:framePr w:w="360" w:wrap="auto" w:hAnchor="text" w:x="589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2</w:t>
      </w:r>
    </w:p>
    <w:p w:rsidR="0094221D" w:rsidRDefault="0094221D">
      <w:pPr>
        <w:spacing w:before="0" w:after="0" w:line="240" w:lineRule="atLeast"/>
        <w:jc w:val="left"/>
        <w:rPr>
          <w:rFonts w:ascii="Arial"/>
          <w:color w:val="FF0000"/>
          <w:sz w:val="2"/>
          <w:szCs w:val="2"/>
        </w:rPr>
      </w:pPr>
      <w:r>
        <w:rPr>
          <w:noProof/>
          <w:lang w:val="cs-CZ" w:eastAsia="cs-CZ"/>
        </w:rPr>
        <w:pict>
          <v:shape id="_x00002" o:spid="_x0000_s1028" type="#_x0000_t75" style="position:absolute;margin-left:-1pt;margin-top:-1pt;width:3pt;height:3pt;z-index:-251645952;mso-position-horizontal-relative:page;mso-position-vertical-relative:page">
            <v:imagedata r:id="rId7" o:title=""/>
            <w10:wrap anchorx="page" anchory="page"/>
          </v:shape>
        </w:pict>
      </w:r>
      <w:r>
        <w:rPr>
          <w:noProof/>
          <w:lang w:val="cs-CZ" w:eastAsia="cs-CZ"/>
        </w:rPr>
        <w:pict>
          <v:shape id="_x00003" o:spid="_x0000_s1029" type="#_x0000_t75" style="position:absolute;margin-left:248.1pt;margin-top:475pt;width:11.45pt;height:20.85pt;z-index:-251646976;mso-position-horizontal-relative:page;mso-position-vertical-relative:page">
            <v:imagedata r:id="rId8" o:title=""/>
            <w10:wrap anchorx="page" anchory="page"/>
          </v:shape>
        </w:pict>
      </w:r>
      <w:r>
        <w:rPr>
          <w:noProof/>
          <w:lang w:val="cs-CZ" w:eastAsia="cs-CZ"/>
        </w:rPr>
        <w:pict>
          <v:shape id="_x00004" o:spid="_x0000_s1030" type="#_x0000_t75" style="position:absolute;margin-left:263.45pt;margin-top:475.05pt;width:12.5pt;height:20.8pt;z-index:-251648000;mso-position-horizontal-relative:page;mso-position-vertical-relative:page">
            <v:imagedata r:id="rId9" o:title=""/>
            <w10:wrap anchorx="page" anchory="page"/>
          </v:shape>
        </w:pict>
      </w:r>
      <w:r>
        <w:rPr>
          <w:rFonts w:ascii="Arial"/>
          <w:color w:val="FF0000"/>
          <w:sz w:val="2"/>
          <w:szCs w:val="2"/>
        </w:rPr>
        <w:br w:type="page"/>
      </w:r>
    </w:p>
    <w:p w:rsidR="0094221D" w:rsidRDefault="0094221D">
      <w:pPr>
        <w:spacing w:before="0" w:after="0" w:line="240" w:lineRule="atLeast"/>
        <w:jc w:val="left"/>
        <w:rPr>
          <w:rFonts w:ascii="Arial" w:cs="Arial"/>
          <w:color w:val="FF0000"/>
          <w:sz w:val="2"/>
          <w:szCs w:val="2"/>
        </w:rPr>
      </w:pPr>
      <w:bookmarkStart w:id="2" w:name="br3"/>
      <w:bookmarkEnd w:id="2"/>
      <w:r>
        <w:rPr>
          <w:rFonts w:ascii="Arial" w:cs="Arial"/>
          <w:color w:val="FF0000"/>
          <w:sz w:val="2"/>
          <w:szCs w:val="2"/>
        </w:rPr>
        <w:t xml:space="preserve"> </w:t>
      </w:r>
    </w:p>
    <w:p w:rsidR="0094221D" w:rsidRDefault="0094221D">
      <w:pPr>
        <w:framePr w:w="2509" w:wrap="auto" w:hAnchor="text" w:x="1416" w:y="2234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pacing w:val="-1"/>
          <w:sz w:val="24"/>
          <w:szCs w:val="24"/>
        </w:rPr>
        <w:t>H</w:t>
      </w:r>
      <w:r>
        <w:rPr>
          <w:rFonts w:ascii="Arial" w:hAnsi="Arial" w:cs="Arial"/>
          <w:color w:val="000000"/>
          <w:sz w:val="24"/>
          <w:szCs w:val="24"/>
        </w:rPr>
        <w:t>lavní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rozměry</w:t>
      </w:r>
      <w:r>
        <w:rPr>
          <w:rFonts w:ascii="Arial" w:cs="Arial"/>
          <w:color w:val="000000"/>
          <w:sz w:val="24"/>
          <w:szCs w:val="24"/>
        </w:rPr>
        <w:t xml:space="preserve"> stroje</w:t>
      </w:r>
    </w:p>
    <w:p w:rsidR="0094221D" w:rsidRDefault="0094221D">
      <w:pPr>
        <w:framePr w:w="4386" w:wrap="auto" w:hAnchor="text" w:x="1416" w:y="1401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  <w:u w:val="single"/>
        </w:rPr>
        <w:t>Maximální</w:t>
      </w:r>
      <w:r>
        <w:rPr>
          <w:rFonts w:ascii="Arial" w:cs="Arial"/>
          <w:color w:val="000000"/>
          <w:spacing w:val="-2"/>
          <w:sz w:val="24"/>
          <w:szCs w:val="24"/>
          <w:u w:val="single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u w:val="single"/>
        </w:rPr>
        <w:t>rozměry</w:t>
      </w:r>
      <w:r>
        <w:rPr>
          <w:rFonts w:ascii="Arial" w:cs="Arial"/>
          <w:color w:val="000000"/>
          <w:sz w:val="24"/>
          <w:szCs w:val="24"/>
          <w:u w:val="single"/>
        </w:rPr>
        <w:t xml:space="preserve"> </w:t>
      </w:r>
      <w:r>
        <w:rPr>
          <w:rFonts w:ascii="Arial" w:hAnsi="Arial" w:cs="Arial"/>
          <w:color w:val="000000"/>
          <w:sz w:val="24"/>
          <w:szCs w:val="24"/>
          <w:u w:val="single"/>
        </w:rPr>
        <w:t>řezan</w:t>
      </w:r>
      <w:r>
        <w:rPr>
          <w:rFonts w:ascii="Arial" w:hAnsi="Arial" w:cs="Arial"/>
          <w:color w:val="000000"/>
          <w:sz w:val="24"/>
          <w:szCs w:val="24"/>
        </w:rPr>
        <w:t>ého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materiálu</w:t>
      </w:r>
    </w:p>
    <w:p w:rsidR="0094221D" w:rsidRDefault="0094221D">
      <w:pPr>
        <w:framePr w:w="894" w:wrap="auto" w:hAnchor="text" w:x="2482" w:y="14334"/>
        <w:widowControl w:val="0"/>
        <w:autoSpaceDE w:val="0"/>
        <w:autoSpaceDN w:val="0"/>
        <w:spacing w:before="0" w:after="0" w:line="268" w:lineRule="exact"/>
        <w:ind w:left="46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Šířka</w:t>
      </w:r>
    </w:p>
    <w:p w:rsidR="0094221D" w:rsidRDefault="0094221D">
      <w:pPr>
        <w:framePr w:w="894" w:wrap="auto" w:hAnchor="text" w:x="2482" w:y="14334"/>
        <w:widowControl w:val="0"/>
        <w:autoSpaceDE w:val="0"/>
        <w:autoSpaceDN w:val="0"/>
        <w:spacing w:before="41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Výška</w:t>
      </w:r>
    </w:p>
    <w:p w:rsidR="0094221D" w:rsidRDefault="0094221D">
      <w:pPr>
        <w:framePr w:w="894" w:wrap="auto" w:hAnchor="text" w:x="2482" w:y="14334"/>
        <w:widowControl w:val="0"/>
        <w:autoSpaceDE w:val="0"/>
        <w:autoSpaceDN w:val="0"/>
        <w:spacing w:before="5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Délka</w:t>
      </w:r>
    </w:p>
    <w:p w:rsidR="0094221D" w:rsidRDefault="0094221D">
      <w:pPr>
        <w:framePr w:w="1107" w:wrap="auto" w:hAnchor="text" w:x="5694" w:y="143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pacing w:val="1"/>
          <w:sz w:val="24"/>
          <w:szCs w:val="24"/>
        </w:rPr>
        <w:t>800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mm</w:t>
      </w:r>
    </w:p>
    <w:p w:rsidR="0094221D" w:rsidRDefault="0094221D">
      <w:pPr>
        <w:framePr w:w="1107" w:wrap="auto" w:hAnchor="text" w:x="5694" w:y="14334"/>
        <w:widowControl w:val="0"/>
        <w:autoSpaceDE w:val="0"/>
        <w:autoSpaceDN w:val="0"/>
        <w:spacing w:before="41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pacing w:val="1"/>
          <w:sz w:val="24"/>
          <w:szCs w:val="24"/>
        </w:rPr>
        <w:t>400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mm</w:t>
      </w:r>
    </w:p>
    <w:p w:rsidR="0094221D" w:rsidRDefault="0094221D">
      <w:pPr>
        <w:framePr w:w="1107" w:wrap="auto" w:hAnchor="text" w:x="5694" w:y="14334"/>
        <w:widowControl w:val="0"/>
        <w:autoSpaceDE w:val="0"/>
        <w:autoSpaceDN w:val="0"/>
        <w:spacing w:before="5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pacing w:val="1"/>
          <w:sz w:val="24"/>
          <w:szCs w:val="24"/>
        </w:rPr>
        <w:t>700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mm</w:t>
      </w:r>
    </w:p>
    <w:p w:rsidR="0094221D" w:rsidRDefault="0094221D">
      <w:pPr>
        <w:framePr w:w="360" w:wrap="auto" w:hAnchor="text" w:x="589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3</w:t>
      </w:r>
    </w:p>
    <w:p w:rsidR="0094221D" w:rsidRDefault="0094221D">
      <w:pPr>
        <w:spacing w:before="0" w:after="0" w:line="240" w:lineRule="atLeast"/>
        <w:jc w:val="left"/>
        <w:rPr>
          <w:rFonts w:ascii="Arial"/>
          <w:color w:val="FF0000"/>
          <w:sz w:val="2"/>
          <w:szCs w:val="2"/>
        </w:rPr>
      </w:pPr>
      <w:r>
        <w:rPr>
          <w:noProof/>
          <w:lang w:val="cs-CZ" w:eastAsia="cs-CZ"/>
        </w:rPr>
        <w:pict>
          <v:shape id="_x00005" o:spid="_x0000_s1031" type="#_x0000_t75" style="position:absolute;margin-left:80.85pt;margin-top:124.1pt;width:433.4pt;height:563.25pt;z-index:-251649024;mso-position-horizontal-relative:page;mso-position-vertical-relative:page">
            <v:imagedata r:id="rId10" o:title=""/>
            <w10:wrap anchorx="page" anchory="page"/>
          </v:shape>
        </w:pict>
      </w:r>
      <w:r>
        <w:rPr>
          <w:noProof/>
          <w:lang w:val="cs-CZ" w:eastAsia="cs-CZ"/>
        </w:rPr>
        <w:pict>
          <v:shape id="_x00006" o:spid="_x0000_s1032" type="#_x0000_t75" style="position:absolute;margin-left:69.35pt;margin-top:713.15pt;width:335.1pt;height:50.7pt;z-index:-251650048;mso-position-horizontal-relative:page;mso-position-vertical-relative:page">
            <v:imagedata r:id="rId11" o:title=""/>
            <w10:wrap anchorx="page" anchory="page"/>
          </v:shape>
        </w:pict>
      </w:r>
      <w:r>
        <w:rPr>
          <w:noProof/>
          <w:lang w:val="cs-CZ" w:eastAsia="cs-CZ"/>
        </w:rPr>
        <w:pict>
          <v:shape id="_x00007" o:spid="_x0000_s1033" type="#_x0000_t75" style="position:absolute;margin-left:-1pt;margin-top:-1pt;width:3pt;height:3pt;z-index:-251651072;mso-position-horizontal-relative:page;mso-position-vertical-relative:page">
            <v:imagedata r:id="rId6" o:title=""/>
            <w10:wrap anchorx="page" anchory="page"/>
          </v:shape>
        </w:pict>
      </w:r>
      <w:r>
        <w:rPr>
          <w:rFonts w:ascii="Arial"/>
          <w:color w:val="FF0000"/>
          <w:sz w:val="2"/>
          <w:szCs w:val="2"/>
        </w:rPr>
        <w:br w:type="page"/>
      </w:r>
    </w:p>
    <w:p w:rsidR="0094221D" w:rsidRDefault="0094221D">
      <w:pPr>
        <w:spacing w:before="0" w:after="0" w:line="240" w:lineRule="atLeast"/>
        <w:jc w:val="left"/>
        <w:rPr>
          <w:rFonts w:ascii="Arial" w:cs="Arial"/>
          <w:color w:val="FF0000"/>
          <w:sz w:val="2"/>
          <w:szCs w:val="2"/>
        </w:rPr>
      </w:pPr>
      <w:bookmarkStart w:id="3" w:name="br4"/>
      <w:bookmarkEnd w:id="3"/>
      <w:r>
        <w:rPr>
          <w:rFonts w:ascii="Arial" w:cs="Arial"/>
          <w:color w:val="FF0000"/>
          <w:sz w:val="2"/>
          <w:szCs w:val="2"/>
        </w:rPr>
        <w:t xml:space="preserve"> </w:t>
      </w:r>
    </w:p>
    <w:p w:rsidR="0094221D" w:rsidRDefault="0094221D">
      <w:pPr>
        <w:framePr w:w="9257" w:wrap="auto" w:hAnchor="text" w:x="1416" w:y="195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Zařízení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nevytváří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neionizující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záření.</w:t>
      </w:r>
    </w:p>
    <w:p w:rsidR="0094221D" w:rsidRDefault="0094221D">
      <w:pPr>
        <w:framePr w:w="9257" w:wrap="auto" w:hAnchor="text" w:x="1416" w:y="195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bCs/>
          <w:color w:val="000000"/>
          <w:sz w:val="24"/>
          <w:szCs w:val="24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Upozornění</w:t>
      </w:r>
    </w:p>
    <w:p w:rsidR="0094221D" w:rsidRDefault="0094221D">
      <w:pPr>
        <w:framePr w:w="9257" w:wrap="auto" w:hAnchor="text" w:x="1416" w:y="195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Před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použitím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pásové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pily je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obsluha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povinna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řádně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seznámit</w:t>
      </w:r>
      <w:r>
        <w:rPr>
          <w:rFonts w:ascii="Arial" w:cs="Arial"/>
          <w:color w:val="000000"/>
          <w:sz w:val="24"/>
          <w:szCs w:val="24"/>
        </w:rPr>
        <w:t xml:space="preserve"> s</w:t>
      </w:r>
      <w:r>
        <w:rPr>
          <w:rFonts w:asci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tímto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návodem</w:t>
      </w:r>
    </w:p>
    <w:p w:rsidR="0094221D" w:rsidRDefault="0094221D">
      <w:pPr>
        <w:framePr w:w="9257" w:wrap="auto" w:hAnchor="text" w:x="1416" w:y="1958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k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použití.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Používání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stroje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v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rozporu s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tímto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návodem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2"/>
          <w:sz w:val="24"/>
          <w:szCs w:val="24"/>
        </w:rPr>
        <w:t>je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zakázáno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výrobce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2"/>
          <w:sz w:val="24"/>
          <w:szCs w:val="24"/>
        </w:rPr>
        <w:t>za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takto</w:t>
      </w:r>
    </w:p>
    <w:p w:rsidR="0094221D" w:rsidRDefault="0094221D">
      <w:pPr>
        <w:framePr w:w="9257" w:wrap="auto" w:hAnchor="text" w:x="1416" w:y="195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způsobené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závady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nebo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úrazy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nenese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odpovědnost.</w:t>
      </w:r>
    </w:p>
    <w:p w:rsidR="0094221D" w:rsidRDefault="0094221D">
      <w:pPr>
        <w:framePr w:w="6992" w:wrap="auto" w:hAnchor="text" w:x="1416" w:y="3614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Při</w:t>
      </w:r>
      <w:r>
        <w:rPr>
          <w:rFonts w:ascii="Arial" w:cs="Arial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řezání</w:t>
      </w:r>
      <w:r>
        <w:rPr>
          <w:rFonts w:asci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cs="Arial"/>
          <w:b/>
          <w:bCs/>
          <w:color w:val="000000"/>
          <w:spacing w:val="-1"/>
          <w:sz w:val="24"/>
          <w:szCs w:val="24"/>
        </w:rPr>
        <w:t>je</w:t>
      </w:r>
      <w:r>
        <w:rPr>
          <w:rFonts w:ascii="Arial" w:cs="Arial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nutné</w:t>
      </w:r>
      <w:r>
        <w:rPr>
          <w:rFonts w:ascii="Arial" w:cs="Arial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používat</w:t>
      </w:r>
      <w:r>
        <w:rPr>
          <w:rFonts w:asci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následující</w:t>
      </w:r>
      <w:r>
        <w:rPr>
          <w:rFonts w:ascii="Arial" w:cs="Arial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ochranné</w:t>
      </w:r>
      <w:r>
        <w:rPr>
          <w:rFonts w:ascii="Arial" w:cs="Arial"/>
          <w:b/>
          <w:bCs/>
          <w:color w:val="000000"/>
          <w:spacing w:val="5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pomůcky</w:t>
      </w:r>
      <w:r>
        <w:rPr>
          <w:rFonts w:ascii="Arial" w:cs="Arial"/>
          <w:color w:val="000000"/>
          <w:sz w:val="24"/>
          <w:szCs w:val="24"/>
        </w:rPr>
        <w:t>:</w:t>
      </w:r>
    </w:p>
    <w:p w:rsidR="0094221D" w:rsidRDefault="0094221D">
      <w:pPr>
        <w:framePr w:w="1921" w:wrap="auto" w:hAnchor="text" w:x="1416" w:y="3890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Ochrana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sluchu</w:t>
      </w:r>
    </w:p>
    <w:p w:rsidR="0094221D" w:rsidRDefault="0094221D">
      <w:pPr>
        <w:framePr w:w="3749" w:wrap="auto" w:hAnchor="text" w:x="3541" w:y="389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 xml:space="preserve">( </w:t>
      </w:r>
      <w:r>
        <w:rPr>
          <w:rFonts w:ascii="Arial" w:hAnsi="Arial" w:cs="Arial"/>
          <w:color w:val="000000"/>
          <w:sz w:val="24"/>
          <w:szCs w:val="24"/>
        </w:rPr>
        <w:t>sluchátka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nebo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ucpávky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do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uší)</w:t>
      </w:r>
    </w:p>
    <w:p w:rsidR="0094221D" w:rsidRDefault="0094221D">
      <w:pPr>
        <w:framePr w:w="1349" w:wrap="auto" w:hAnchor="text" w:x="1416" w:y="416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Respirátor</w:t>
      </w:r>
    </w:p>
    <w:p w:rsidR="0094221D" w:rsidRDefault="0094221D">
      <w:pPr>
        <w:framePr w:w="4057" w:wrap="auto" w:hAnchor="text" w:x="1416" w:y="444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Ochranné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brýle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nebo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štít</w:t>
      </w:r>
    </w:p>
    <w:p w:rsidR="0094221D" w:rsidRDefault="0094221D">
      <w:pPr>
        <w:framePr w:w="4057" w:wrap="auto" w:hAnchor="text" w:x="1416" w:y="444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Přiléhavý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pracovní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  <w:szCs w:val="24"/>
        </w:rPr>
        <w:t>oděv</w:t>
      </w:r>
    </w:p>
    <w:p w:rsidR="0094221D" w:rsidRDefault="0094221D">
      <w:pPr>
        <w:framePr w:w="4057" w:wrap="auto" w:hAnchor="text" w:x="1416" w:y="4442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Pokrývka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hlavy</w:t>
      </w:r>
    </w:p>
    <w:p w:rsidR="0094221D" w:rsidRDefault="0094221D">
      <w:pPr>
        <w:framePr w:w="4057" w:wrap="auto" w:hAnchor="text" w:x="1416" w:y="4442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Ochranné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manžety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na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ruce</w:t>
      </w:r>
    </w:p>
    <w:p w:rsidR="0094221D" w:rsidRDefault="0094221D">
      <w:pPr>
        <w:framePr w:w="4057" w:wrap="auto" w:hAnchor="text" w:x="1416" w:y="444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Vyztužená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zástěra</w:t>
      </w:r>
      <w:r>
        <w:rPr>
          <w:rFonts w:ascii="Arial" w:cs="Arial"/>
          <w:color w:val="000000"/>
          <w:sz w:val="24"/>
          <w:szCs w:val="24"/>
        </w:rPr>
        <w:t xml:space="preserve"> k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ochraně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břicha</w:t>
      </w:r>
    </w:p>
    <w:p w:rsidR="0094221D" w:rsidRDefault="0094221D">
      <w:pPr>
        <w:framePr w:w="373" w:wrap="auto" w:hAnchor="text" w:x="1776" w:y="6099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b/>
          <w:bCs/>
          <w:color w:val="000000"/>
          <w:sz w:val="24"/>
          <w:szCs w:val="24"/>
        </w:rPr>
      </w:pPr>
      <w:r>
        <w:rPr>
          <w:rFonts w:ascii="Arial" w:cs="Arial"/>
          <w:b/>
          <w:bCs/>
          <w:color w:val="000000"/>
          <w:sz w:val="24"/>
          <w:szCs w:val="24"/>
        </w:rPr>
        <w:t>2</w:t>
      </w:r>
    </w:p>
    <w:p w:rsidR="0094221D" w:rsidRDefault="0094221D">
      <w:pPr>
        <w:framePr w:w="1238" w:wrap="auto" w:hAnchor="text" w:x="1911" w:y="609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bCs/>
          <w:color w:val="000000"/>
          <w:sz w:val="24"/>
          <w:szCs w:val="24"/>
        </w:rPr>
      </w:pPr>
      <w:r>
        <w:rPr>
          <w:rFonts w:ascii="Arial" w:cs="Arial"/>
          <w:b/>
          <w:bCs/>
          <w:color w:val="000000"/>
          <w:sz w:val="24"/>
          <w:szCs w:val="24"/>
        </w:rPr>
        <w:t>.</w:t>
      </w:r>
      <w:r>
        <w:rPr>
          <w:rFonts w:ascii="Arial" w:cs="Arial"/>
          <w:b/>
          <w:bCs/>
          <w:color w:val="000000"/>
          <w:spacing w:val="92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použití</w:t>
      </w:r>
    </w:p>
    <w:p w:rsidR="0094221D" w:rsidRDefault="0094221D">
      <w:pPr>
        <w:framePr w:w="894" w:wrap="auto" w:hAnchor="text" w:x="1416" w:y="6375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b/>
          <w:bCs/>
          <w:color w:val="000000"/>
          <w:sz w:val="24"/>
          <w:szCs w:val="24"/>
        </w:rPr>
      </w:pPr>
      <w:r>
        <w:rPr>
          <w:rFonts w:ascii="Arial" w:cs="Arial"/>
          <w:b/>
          <w:bCs/>
          <w:color w:val="000000"/>
          <w:sz w:val="24"/>
          <w:szCs w:val="24"/>
        </w:rPr>
        <w:t>Popis</w:t>
      </w:r>
    </w:p>
    <w:p w:rsidR="0094221D" w:rsidRDefault="0094221D">
      <w:pPr>
        <w:framePr w:w="8836" w:wrap="auto" w:hAnchor="text" w:x="1416" w:y="665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Pásová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pila</w:t>
      </w:r>
      <w:r>
        <w:rPr>
          <w:rFonts w:asci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určena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řezání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velkofo</w:t>
      </w:r>
      <w:r>
        <w:rPr>
          <w:rFonts w:ascii="Arial" w:hAnsi="Arial" w:cs="Arial"/>
          <w:color w:val="000000"/>
          <w:sz w:val="24"/>
          <w:szCs w:val="24"/>
        </w:rPr>
        <w:t>rmátových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plynosilikátových</w:t>
      </w:r>
    </w:p>
    <w:p w:rsidR="0094221D" w:rsidRDefault="0094221D">
      <w:pPr>
        <w:framePr w:w="8836" w:wrap="auto" w:hAnchor="text" w:x="1416" w:y="665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stavebních</w:t>
      </w:r>
      <w:r>
        <w:rPr>
          <w:rFonts w:ascii="Arial" w:cs="Arial"/>
          <w:color w:val="000000"/>
          <w:sz w:val="24"/>
          <w:szCs w:val="24"/>
        </w:rPr>
        <w:t xml:space="preserve"> blok</w:t>
      </w:r>
      <w:r>
        <w:rPr>
          <w:rFonts w:ascii="Arial" w:hAnsi="Arial" w:cs="Arial"/>
          <w:color w:val="000000"/>
          <w:spacing w:val="-1"/>
          <w:sz w:val="24"/>
          <w:szCs w:val="24"/>
        </w:rPr>
        <w:t>ů.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Pila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2"/>
          <w:sz w:val="24"/>
          <w:szCs w:val="24"/>
        </w:rPr>
        <w:t>je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určena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řezání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2"/>
          <w:sz w:val="24"/>
          <w:szCs w:val="24"/>
        </w:rPr>
        <w:t>za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pomoci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nekonečného</w:t>
      </w:r>
      <w:r>
        <w:rPr>
          <w:rFonts w:ascii="Arial" w:cs="Arial"/>
          <w:color w:val="000000"/>
          <w:spacing w:val="6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pilového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pásu.</w:t>
      </w:r>
    </w:p>
    <w:p w:rsidR="0094221D" w:rsidRDefault="0094221D">
      <w:pPr>
        <w:framePr w:w="8836" w:wrap="auto" w:hAnchor="text" w:x="1416" w:y="665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Kvalitní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pilový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pás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umožňuje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dosažení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špičkových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výsledků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výkonů.</w:t>
      </w:r>
    </w:p>
    <w:p w:rsidR="0094221D" w:rsidRDefault="0094221D">
      <w:pPr>
        <w:framePr w:w="8836" w:wrap="auto" w:hAnchor="text" w:x="1416" w:y="665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Pásová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pila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není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určena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řezání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měkkých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materiálů,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jako </w:t>
      </w:r>
      <w:r>
        <w:rPr>
          <w:rFonts w:ascii="Arial" w:cs="Arial"/>
          <w:color w:val="000000"/>
          <w:sz w:val="24"/>
          <w:szCs w:val="24"/>
        </w:rPr>
        <w:t>jsou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dřevo,</w:t>
      </w:r>
    </w:p>
    <w:p w:rsidR="0094221D" w:rsidRDefault="0094221D">
      <w:pPr>
        <w:framePr w:w="8836" w:wrap="auto" w:hAnchor="text" w:x="1416" w:y="665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plasty,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umělé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hmoty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podobně.</w:t>
      </w:r>
    </w:p>
    <w:p w:rsidR="0094221D" w:rsidRDefault="0094221D">
      <w:pPr>
        <w:framePr w:w="8872" w:wrap="auto" w:hAnchor="text" w:x="1416" w:y="803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Konstrukce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pásové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pily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navržena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vyrobena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jako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robustní,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pevná,</w:t>
      </w:r>
      <w:r>
        <w:rPr>
          <w:rFonts w:ascii="Arial" w:cs="Arial"/>
          <w:color w:val="000000"/>
          <w:sz w:val="24"/>
          <w:szCs w:val="24"/>
        </w:rPr>
        <w:t xml:space="preserve"> ale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zároveň</w:t>
      </w:r>
    </w:p>
    <w:p w:rsidR="0094221D" w:rsidRDefault="0094221D">
      <w:pPr>
        <w:framePr w:w="8872" w:wrap="auto" w:hAnchor="text" w:x="1416" w:y="803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lehká,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aby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ji </w:t>
      </w:r>
      <w:r>
        <w:rPr>
          <w:rFonts w:ascii="Arial" w:cs="Arial"/>
          <w:color w:val="000000"/>
          <w:spacing w:val="-1"/>
          <w:sz w:val="24"/>
          <w:szCs w:val="24"/>
        </w:rPr>
        <w:t>bylo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možné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snadno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přepravovat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na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pracovní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místa.</w:t>
      </w:r>
    </w:p>
    <w:p w:rsidR="0094221D" w:rsidRDefault="0094221D">
      <w:pPr>
        <w:framePr w:w="2576" w:wrap="auto" w:hAnchor="text" w:x="1416" w:y="9135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Hlavní</w:t>
      </w:r>
      <w:r>
        <w:rPr>
          <w:rFonts w:asci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části</w:t>
      </w:r>
      <w:r>
        <w:rPr>
          <w:rFonts w:ascii="Arial" w:cs="Arial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pily jsou:</w:t>
      </w:r>
    </w:p>
    <w:p w:rsidR="0094221D" w:rsidRDefault="0094221D">
      <w:pPr>
        <w:framePr w:w="320" w:wrap="auto" w:hAnchor="text" w:x="1776" w:y="9411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9411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9411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9411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9411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-</w:t>
      </w:r>
    </w:p>
    <w:p w:rsidR="0094221D" w:rsidRDefault="0094221D">
      <w:pPr>
        <w:framePr w:w="4629" w:wrap="auto" w:hAnchor="text" w:x="2136" w:y="9411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rám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stroje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se 2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koly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2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opěrnými</w:t>
      </w:r>
      <w:r>
        <w:rPr>
          <w:rFonts w:ascii="Arial" w:cs="Arial"/>
          <w:color w:val="000000"/>
          <w:sz w:val="24"/>
          <w:szCs w:val="24"/>
        </w:rPr>
        <w:t xml:space="preserve"> nohami</w:t>
      </w:r>
    </w:p>
    <w:p w:rsidR="0094221D" w:rsidRDefault="0094221D">
      <w:pPr>
        <w:framePr w:w="4629" w:wrap="auto" w:hAnchor="text" w:x="2136" w:y="941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naklápěcí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řezný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stůl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</w:t>
      </w:r>
      <w:r>
        <w:rPr>
          <w:rFonts w:asci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úhlovou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aretací</w:t>
      </w:r>
    </w:p>
    <w:p w:rsidR="0094221D" w:rsidRDefault="0094221D">
      <w:pPr>
        <w:framePr w:w="4629" w:wrap="auto" w:hAnchor="text" w:x="2136" w:y="941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elektromotor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řezacím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ústrojím</w:t>
      </w:r>
    </w:p>
    <w:p w:rsidR="0094221D" w:rsidRDefault="0094221D">
      <w:pPr>
        <w:framePr w:w="4629" w:wrap="auto" w:hAnchor="text" w:x="2136" w:y="941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elektroinstalace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s </w:t>
      </w:r>
      <w:r>
        <w:rPr>
          <w:rFonts w:ascii="Arial" w:hAnsi="Arial" w:cs="Arial"/>
          <w:color w:val="000000"/>
          <w:sz w:val="24"/>
          <w:szCs w:val="24"/>
        </w:rPr>
        <w:t>vypínačem</w:t>
      </w:r>
    </w:p>
    <w:p w:rsidR="0094221D" w:rsidRDefault="0094221D">
      <w:pPr>
        <w:framePr w:w="3735" w:wrap="auto" w:hAnchor="text" w:x="2136" w:y="1051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kryty s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bezpečnostním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spínačem</w:t>
      </w:r>
    </w:p>
    <w:p w:rsidR="0094221D" w:rsidRDefault="0094221D">
      <w:pPr>
        <w:framePr w:w="9127" w:wrap="auto" w:hAnchor="text" w:x="1416" w:y="110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Pásová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pila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určena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pro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řezání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nekonečným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pilovým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pásem</w:t>
      </w:r>
    </w:p>
    <w:p w:rsidR="0094221D" w:rsidRDefault="0094221D">
      <w:pPr>
        <w:framePr w:w="9127" w:wrap="auto" w:hAnchor="text" w:x="1416" w:y="1106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předepsaných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rozměrů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použití.</w:t>
      </w:r>
    </w:p>
    <w:p w:rsidR="0094221D" w:rsidRDefault="0094221D">
      <w:pPr>
        <w:framePr w:w="9127" w:wrap="auto" w:hAnchor="text" w:x="1416" w:y="1106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Pila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dodávána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ve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smontovaném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stavu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nevyžaduje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žádnou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dodatečnou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montáž.</w:t>
      </w:r>
    </w:p>
    <w:p w:rsidR="0094221D" w:rsidRDefault="0094221D">
      <w:pPr>
        <w:framePr w:w="3254" w:wrap="auto" w:hAnchor="text" w:x="1416" w:y="12402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b/>
          <w:bCs/>
          <w:color w:val="000000"/>
          <w:sz w:val="24"/>
          <w:szCs w:val="24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Elektrická</w:t>
      </w:r>
      <w:r>
        <w:rPr>
          <w:rFonts w:ascii="Arial" w:cs="Arial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b/>
          <w:bCs/>
          <w:color w:val="000000"/>
          <w:sz w:val="24"/>
          <w:szCs w:val="24"/>
        </w:rPr>
        <w:t>instalace</w:t>
      </w:r>
      <w:r>
        <w:rPr>
          <w:rFonts w:ascii="Arial" w:cs="Arial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b/>
          <w:bCs/>
          <w:color w:val="000000"/>
          <w:sz w:val="24"/>
          <w:szCs w:val="24"/>
        </w:rPr>
        <w:t>stroje.</w:t>
      </w:r>
    </w:p>
    <w:p w:rsidR="0094221D" w:rsidRDefault="0094221D">
      <w:pPr>
        <w:framePr w:w="9151" w:wrap="auto" w:hAnchor="text" w:x="1416" w:y="1267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Elektrická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instalace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stroje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navržena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provedena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pro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vnější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prostředí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</w:t>
      </w:r>
      <w:r>
        <w:rPr>
          <w:rFonts w:ascii="Arial" w:cs="Arial"/>
          <w:color w:val="000000"/>
          <w:spacing w:val="6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výskytem</w:t>
      </w:r>
    </w:p>
    <w:p w:rsidR="0094221D" w:rsidRDefault="0094221D">
      <w:pPr>
        <w:framePr w:w="9151" w:wrap="auto" w:hAnchor="text" w:x="1416" w:y="1267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prachu.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opatřen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tepelnou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ochranou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proti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přehřátí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elektromotoru.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Stroj je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opatřen</w:t>
      </w:r>
    </w:p>
    <w:p w:rsidR="0094221D" w:rsidRDefault="0094221D">
      <w:pPr>
        <w:framePr w:w="9151" w:wrap="auto" w:hAnchor="text" w:x="1416" w:y="12678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napájecím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kabelem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připojovací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koncovkou.</w:t>
      </w:r>
    </w:p>
    <w:p w:rsidR="0094221D" w:rsidRDefault="0094221D">
      <w:pPr>
        <w:framePr w:w="360" w:wrap="auto" w:hAnchor="text" w:x="589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4</w:t>
      </w:r>
    </w:p>
    <w:p w:rsidR="0094221D" w:rsidRDefault="0094221D">
      <w:pPr>
        <w:spacing w:before="0" w:after="0" w:line="240" w:lineRule="atLeast"/>
        <w:jc w:val="left"/>
        <w:rPr>
          <w:rFonts w:ascii="Arial"/>
          <w:color w:val="FF0000"/>
          <w:sz w:val="2"/>
          <w:szCs w:val="2"/>
        </w:rPr>
      </w:pPr>
    </w:p>
    <w:p w:rsidR="0094221D" w:rsidRDefault="0094221D">
      <w:pPr>
        <w:spacing w:before="0" w:after="0" w:line="240" w:lineRule="atLeast"/>
        <w:jc w:val="left"/>
        <w:rPr>
          <w:rFonts w:ascii="Arial"/>
          <w:color w:val="FF0000"/>
          <w:sz w:val="2"/>
          <w:szCs w:val="2"/>
        </w:rPr>
      </w:pPr>
      <w:r>
        <w:rPr>
          <w:rFonts w:ascii="Arial"/>
          <w:color w:val="FF0000"/>
          <w:sz w:val="2"/>
          <w:szCs w:val="2"/>
        </w:rPr>
        <w:br w:type="page"/>
      </w:r>
    </w:p>
    <w:p w:rsidR="0094221D" w:rsidRDefault="0094221D">
      <w:pPr>
        <w:spacing w:before="0" w:after="0" w:line="240" w:lineRule="atLeast"/>
        <w:jc w:val="left"/>
        <w:rPr>
          <w:rFonts w:ascii="Arial" w:cs="Arial"/>
          <w:color w:val="FF0000"/>
          <w:sz w:val="2"/>
          <w:szCs w:val="2"/>
        </w:rPr>
      </w:pPr>
      <w:bookmarkStart w:id="4" w:name="br5"/>
      <w:bookmarkEnd w:id="4"/>
      <w:r>
        <w:rPr>
          <w:rFonts w:ascii="Arial" w:cs="Arial"/>
          <w:color w:val="FF0000"/>
          <w:sz w:val="2"/>
          <w:szCs w:val="2"/>
        </w:rPr>
        <w:t xml:space="preserve"> </w:t>
      </w:r>
    </w:p>
    <w:p w:rsidR="0094221D" w:rsidRDefault="0094221D">
      <w:pPr>
        <w:framePr w:w="373" w:wrap="auto" w:hAnchor="text" w:x="1776" w:y="2234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b/>
          <w:bCs/>
          <w:color w:val="000000"/>
          <w:sz w:val="24"/>
          <w:szCs w:val="24"/>
        </w:rPr>
      </w:pPr>
      <w:r>
        <w:rPr>
          <w:rFonts w:ascii="Arial" w:cs="Arial"/>
          <w:b/>
          <w:bCs/>
          <w:color w:val="000000"/>
          <w:sz w:val="24"/>
          <w:szCs w:val="24"/>
        </w:rPr>
        <w:t>3</w:t>
      </w:r>
    </w:p>
    <w:p w:rsidR="0094221D" w:rsidRDefault="0094221D">
      <w:pPr>
        <w:framePr w:w="2161" w:wrap="auto" w:hAnchor="text" w:x="1911" w:y="22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bCs/>
          <w:color w:val="000000"/>
          <w:sz w:val="24"/>
          <w:szCs w:val="24"/>
        </w:rPr>
      </w:pPr>
      <w:r>
        <w:rPr>
          <w:rFonts w:ascii="Arial" w:cs="Arial"/>
          <w:b/>
          <w:bCs/>
          <w:color w:val="000000"/>
          <w:sz w:val="24"/>
          <w:szCs w:val="24"/>
        </w:rPr>
        <w:t>.</w:t>
      </w:r>
      <w:r>
        <w:rPr>
          <w:rFonts w:ascii="Arial" w:cs="Arial"/>
          <w:b/>
          <w:bCs/>
          <w:color w:val="000000"/>
          <w:spacing w:val="92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pracovní</w:t>
      </w:r>
      <w:r>
        <w:rPr>
          <w:rFonts w:asci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místa</w:t>
      </w:r>
    </w:p>
    <w:p w:rsidR="0094221D" w:rsidRDefault="0094221D">
      <w:pPr>
        <w:framePr w:w="2362" w:wrap="auto" w:hAnchor="text" w:x="1416" w:y="2510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b/>
          <w:bCs/>
          <w:color w:val="000000"/>
          <w:sz w:val="24"/>
          <w:szCs w:val="24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Montáž</w:t>
      </w:r>
      <w:r>
        <w:rPr>
          <w:rFonts w:ascii="Arial" w:cs="Arial"/>
          <w:b/>
          <w:bCs/>
          <w:color w:val="000000"/>
          <w:sz w:val="24"/>
          <w:szCs w:val="24"/>
        </w:rPr>
        <w:t xml:space="preserve"> a</w:t>
      </w:r>
      <w:r>
        <w:rPr>
          <w:rFonts w:ascii="Arial" w:cs="Arial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b/>
          <w:bCs/>
          <w:color w:val="000000"/>
          <w:sz w:val="24"/>
          <w:szCs w:val="24"/>
        </w:rPr>
        <w:t>instalace</w:t>
      </w:r>
    </w:p>
    <w:p w:rsidR="0094221D" w:rsidRDefault="0094221D">
      <w:pPr>
        <w:framePr w:w="9256" w:wrap="auto" w:hAnchor="text" w:x="1416" w:y="278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 xml:space="preserve">Po </w:t>
      </w:r>
      <w:r>
        <w:rPr>
          <w:rFonts w:ascii="Arial" w:hAnsi="Arial" w:cs="Arial"/>
          <w:color w:val="000000"/>
          <w:sz w:val="24"/>
          <w:szCs w:val="24"/>
        </w:rPr>
        <w:t>zastavení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třeba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stroj </w:t>
      </w:r>
      <w:r>
        <w:rPr>
          <w:rFonts w:ascii="Arial" w:hAnsi="Arial" w:cs="Arial"/>
          <w:color w:val="000000"/>
          <w:sz w:val="24"/>
          <w:szCs w:val="24"/>
        </w:rPr>
        <w:t>řádně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ustavit </w:t>
      </w:r>
      <w:r>
        <w:rPr>
          <w:rFonts w:ascii="Arial" w:cs="Arial"/>
          <w:color w:val="000000"/>
          <w:spacing w:val="-1"/>
          <w:sz w:val="24"/>
          <w:szCs w:val="24"/>
        </w:rPr>
        <w:t>do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roviny,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na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pevnou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nepohyblivou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podložku</w:t>
      </w:r>
    </w:p>
    <w:p w:rsidR="0094221D" w:rsidRDefault="0094221D">
      <w:pPr>
        <w:framePr w:w="9256" w:wrap="auto" w:hAnchor="text" w:x="1416" w:y="2786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tak, aby nemohlo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dojít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při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práci</w:t>
      </w:r>
      <w:r>
        <w:rPr>
          <w:rFonts w:ascii="Arial" w:cs="Arial"/>
          <w:color w:val="000000"/>
          <w:sz w:val="24"/>
          <w:szCs w:val="24"/>
        </w:rPr>
        <w:t xml:space="preserve"> se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stojem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</w:t>
      </w:r>
      <w:r>
        <w:rPr>
          <w:rFonts w:asci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jeho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náhodnému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pohybu.</w:t>
      </w:r>
    </w:p>
    <w:p w:rsidR="0094221D" w:rsidRDefault="0094221D">
      <w:pPr>
        <w:framePr w:w="9256" w:wrap="auto" w:hAnchor="text" w:x="1416" w:y="278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 xml:space="preserve">Pro </w:t>
      </w:r>
      <w:r>
        <w:rPr>
          <w:rFonts w:ascii="Arial" w:hAnsi="Arial" w:cs="Arial"/>
          <w:color w:val="000000"/>
          <w:sz w:val="24"/>
          <w:szCs w:val="24"/>
        </w:rPr>
        <w:t>bezpečnou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práci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2"/>
          <w:sz w:val="24"/>
          <w:szCs w:val="24"/>
        </w:rPr>
        <w:t>se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strojem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třeba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ponechat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okolo stroje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bezpečný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volný</w:t>
      </w:r>
    </w:p>
    <w:p w:rsidR="0094221D" w:rsidRDefault="0094221D">
      <w:pPr>
        <w:framePr w:w="9256" w:wrap="auto" w:hAnchor="text" w:x="1416" w:y="278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 xml:space="preserve">prostor </w:t>
      </w:r>
      <w:r>
        <w:rPr>
          <w:rFonts w:ascii="Arial" w:hAnsi="Arial" w:cs="Arial"/>
          <w:color w:val="000000"/>
          <w:sz w:val="24"/>
          <w:szCs w:val="24"/>
        </w:rPr>
        <w:t>nejméně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do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vzdálenosti</w:t>
      </w:r>
      <w:r>
        <w:rPr>
          <w:rFonts w:ascii="Arial" w:cs="Arial"/>
          <w:color w:val="000000"/>
          <w:sz w:val="24"/>
          <w:szCs w:val="24"/>
        </w:rPr>
        <w:t xml:space="preserve"> 1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metr </w:t>
      </w:r>
      <w:r>
        <w:rPr>
          <w:rFonts w:ascii="Arial" w:cs="Arial"/>
          <w:color w:val="000000"/>
          <w:spacing w:val="1"/>
          <w:sz w:val="24"/>
          <w:szCs w:val="24"/>
        </w:rPr>
        <w:t>od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stroje.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Při</w:t>
      </w:r>
      <w:r>
        <w:rPr>
          <w:rFonts w:asci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práci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2"/>
          <w:sz w:val="24"/>
          <w:szCs w:val="24"/>
        </w:rPr>
        <w:t>se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strojem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třeba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počítat</w:t>
      </w:r>
    </w:p>
    <w:p w:rsidR="0094221D" w:rsidRDefault="0094221D">
      <w:pPr>
        <w:framePr w:w="9256" w:wrap="auto" w:hAnchor="text" w:x="1416" w:y="278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s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možností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odlétání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drobných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úlomků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řezaného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materiálu,</w:t>
      </w:r>
      <w:r>
        <w:rPr>
          <w:rFonts w:ascii="Arial" w:cs="Arial"/>
          <w:color w:val="000000"/>
          <w:spacing w:val="8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proto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2"/>
          <w:sz w:val="24"/>
          <w:szCs w:val="24"/>
        </w:rPr>
        <w:t>je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doporučeno</w:t>
      </w:r>
    </w:p>
    <w:p w:rsidR="0094221D" w:rsidRDefault="0094221D">
      <w:pPr>
        <w:framePr w:w="9256" w:wrap="auto" w:hAnchor="text" w:x="1416" w:y="278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umístit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stroj v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takovém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směru,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kde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nehrozí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zasažení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osob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nebo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poškození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okolních</w:t>
      </w:r>
    </w:p>
    <w:p w:rsidR="0094221D" w:rsidRDefault="0094221D">
      <w:pPr>
        <w:framePr w:w="9256" w:wrap="auto" w:hAnchor="text" w:x="1416" w:y="278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předmětů.</w:t>
      </w:r>
    </w:p>
    <w:p w:rsidR="0094221D" w:rsidRDefault="0094221D">
      <w:pPr>
        <w:framePr w:w="9256" w:wrap="auto" w:hAnchor="text" w:x="1416" w:y="2786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 xml:space="preserve">Po </w:t>
      </w:r>
      <w:r>
        <w:rPr>
          <w:rFonts w:ascii="Arial" w:hAnsi="Arial" w:cs="Arial"/>
          <w:color w:val="000000"/>
          <w:sz w:val="24"/>
          <w:szCs w:val="24"/>
        </w:rPr>
        <w:t>ustavení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na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pracovní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místo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třeba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připojit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stroj</w:t>
      </w:r>
      <w:r>
        <w:rPr>
          <w:rFonts w:ascii="Arial" w:cs="Arial"/>
          <w:color w:val="000000"/>
          <w:spacing w:val="6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zdroji </w:t>
      </w:r>
      <w:r>
        <w:rPr>
          <w:rFonts w:ascii="Arial" w:hAnsi="Arial" w:cs="Arial"/>
          <w:color w:val="000000"/>
          <w:sz w:val="24"/>
          <w:szCs w:val="24"/>
        </w:rPr>
        <w:t>elektrické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energie</w:t>
      </w:r>
    </w:p>
    <w:p w:rsidR="0094221D" w:rsidRDefault="0094221D">
      <w:pPr>
        <w:framePr w:w="9256" w:wrap="auto" w:hAnchor="text" w:x="1416" w:y="2786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pomocí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kabelu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koncovk</w:t>
      </w:r>
      <w:r>
        <w:rPr>
          <w:rFonts w:ascii="Arial" w:cs="Arial"/>
          <w:color w:val="000000"/>
          <w:spacing w:val="1"/>
          <w:sz w:val="24"/>
          <w:szCs w:val="24"/>
        </w:rPr>
        <w:t>ou,</w:t>
      </w:r>
      <w:r>
        <w:rPr>
          <w:rFonts w:ascii="Arial" w:cs="Arial"/>
          <w:color w:val="000000"/>
          <w:sz w:val="24"/>
          <w:szCs w:val="24"/>
        </w:rPr>
        <w:t xml:space="preserve"> je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doporučeno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přívodní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kabel v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místech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pohybu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osob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</w:p>
    <w:p w:rsidR="0094221D" w:rsidRDefault="0094221D">
      <w:pPr>
        <w:framePr w:w="9256" w:wrap="auto" w:hAnchor="text" w:x="1416" w:y="278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manipulace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s </w:t>
      </w:r>
      <w:r>
        <w:rPr>
          <w:rFonts w:ascii="Arial" w:hAnsi="Arial" w:cs="Arial"/>
          <w:color w:val="000000"/>
          <w:sz w:val="24"/>
          <w:szCs w:val="24"/>
        </w:rPr>
        <w:t>materiálem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zakrýt,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aby nemohlo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dojít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</w:t>
      </w:r>
      <w:r>
        <w:rPr>
          <w:rFonts w:asci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zak</w:t>
      </w:r>
      <w:r>
        <w:rPr>
          <w:rFonts w:ascii="Arial" w:hAnsi="Arial" w:cs="Arial"/>
          <w:color w:val="000000"/>
          <w:sz w:val="24"/>
          <w:szCs w:val="24"/>
        </w:rPr>
        <w:t>opnutí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osob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nebo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pádu</w:t>
      </w:r>
    </w:p>
    <w:p w:rsidR="0094221D" w:rsidRDefault="0094221D">
      <w:pPr>
        <w:framePr w:w="9256" w:wrap="auto" w:hAnchor="text" w:x="1416" w:y="2786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předmětů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na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přívodní</w:t>
      </w:r>
      <w:r>
        <w:rPr>
          <w:rFonts w:asci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kabel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jeho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poškození.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zakázáno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provozovat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8"/>
          <w:sz w:val="24"/>
          <w:szCs w:val="24"/>
        </w:rPr>
        <w:t>s</w:t>
      </w:r>
      <w:r>
        <w:rPr>
          <w:rFonts w:ascii="Arial" w:cs="Arial"/>
          <w:color w:val="000000"/>
          <w:sz w:val="24"/>
          <w:szCs w:val="24"/>
        </w:rPr>
        <w:t>troj</w:t>
      </w:r>
    </w:p>
    <w:p w:rsidR="0094221D" w:rsidRDefault="0094221D">
      <w:pPr>
        <w:framePr w:w="9256" w:wrap="auto" w:hAnchor="text" w:x="1416" w:y="2786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s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poškozeným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přívodním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kabelem nebo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konco</w:t>
      </w:r>
      <w:r>
        <w:rPr>
          <w:rFonts w:ascii="Arial" w:cs="Arial"/>
          <w:color w:val="000000"/>
          <w:sz w:val="24"/>
          <w:szCs w:val="24"/>
        </w:rPr>
        <w:t>vkou.</w:t>
      </w:r>
    </w:p>
    <w:p w:rsidR="0094221D" w:rsidRDefault="0094221D">
      <w:pPr>
        <w:framePr w:w="9256" w:wrap="auto" w:hAnchor="text" w:x="1416" w:y="2786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K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bezpečnému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provádění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řezání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3"/>
          <w:sz w:val="24"/>
          <w:szCs w:val="24"/>
        </w:rPr>
        <w:t>je</w:t>
      </w:r>
      <w:r>
        <w:rPr>
          <w:rFonts w:asci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nutno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zajistit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dostatečné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osvětlení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tak,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aby</w:t>
      </w:r>
    </w:p>
    <w:p w:rsidR="0094221D" w:rsidRDefault="0094221D">
      <w:pPr>
        <w:framePr w:w="9256" w:wrap="auto" w:hAnchor="text" w:x="1416" w:y="2786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obsluha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řádně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viděla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na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všechny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části</w:t>
      </w:r>
      <w:r>
        <w:rPr>
          <w:rFonts w:ascii="Arial" w:cs="Arial"/>
          <w:color w:val="000000"/>
          <w:sz w:val="24"/>
          <w:szCs w:val="24"/>
        </w:rPr>
        <w:t xml:space="preserve"> stroje,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řezaný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materiál</w:t>
      </w:r>
      <w:r>
        <w:rPr>
          <w:rFonts w:ascii="Arial" w:cs="Arial"/>
          <w:color w:val="000000"/>
          <w:sz w:val="24"/>
          <w:szCs w:val="24"/>
        </w:rPr>
        <w:t xml:space="preserve"> 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okolní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prostor.</w:t>
      </w:r>
    </w:p>
    <w:p w:rsidR="0094221D" w:rsidRDefault="0094221D">
      <w:pPr>
        <w:framePr w:w="9256" w:wrap="auto" w:hAnchor="text" w:x="1416" w:y="278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Před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spuštěním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pily je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třeba</w:t>
      </w:r>
      <w:r>
        <w:rPr>
          <w:rFonts w:ascii="Arial" w:cs="Arial"/>
          <w:color w:val="000000"/>
          <w:sz w:val="24"/>
          <w:szCs w:val="24"/>
        </w:rPr>
        <w:t xml:space="preserve"> zkontrolovat</w:t>
      </w:r>
      <w:r>
        <w:rPr>
          <w:rFonts w:asci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  <w:szCs w:val="24"/>
        </w:rPr>
        <w:t>řádné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dotažení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stolu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napnutí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pilového</w:t>
      </w:r>
    </w:p>
    <w:p w:rsidR="0094221D" w:rsidRDefault="0094221D">
      <w:pPr>
        <w:framePr w:w="9256" w:wrap="auto" w:hAnchor="text" w:x="1416" w:y="2786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pacing w:val="1"/>
          <w:sz w:val="24"/>
          <w:szCs w:val="24"/>
        </w:rPr>
        <w:t>pásu.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Výrobce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doporučuje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  <w:szCs w:val="24"/>
        </w:rPr>
        <w:t>před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prací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spustit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stroj 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zkontrolovat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všechny</w:t>
      </w:r>
      <w:r>
        <w:rPr>
          <w:rFonts w:ascii="Arial" w:cs="Arial"/>
          <w:color w:val="000000"/>
          <w:sz w:val="24"/>
          <w:szCs w:val="24"/>
        </w:rPr>
        <w:t xml:space="preserve"> jeho</w:t>
      </w:r>
    </w:p>
    <w:p w:rsidR="0094221D" w:rsidRDefault="0094221D">
      <w:pPr>
        <w:framePr w:w="9256" w:wrap="auto" w:hAnchor="text" w:x="1416" w:y="2786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funkce.</w:t>
      </w:r>
    </w:p>
    <w:p w:rsidR="0094221D" w:rsidRDefault="0094221D">
      <w:pPr>
        <w:framePr w:w="9256" w:wrap="auto" w:hAnchor="text" w:x="1416" w:y="278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 xml:space="preserve">Pro </w:t>
      </w:r>
      <w:r>
        <w:rPr>
          <w:rFonts w:ascii="Arial" w:hAnsi="Arial" w:cs="Arial"/>
          <w:color w:val="000000"/>
          <w:sz w:val="24"/>
          <w:szCs w:val="24"/>
        </w:rPr>
        <w:t>správný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chod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třeba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motor </w:t>
      </w:r>
      <w:r>
        <w:rPr>
          <w:rFonts w:ascii="Arial" w:hAnsi="Arial" w:cs="Arial"/>
          <w:color w:val="000000"/>
          <w:sz w:val="24"/>
          <w:szCs w:val="24"/>
        </w:rPr>
        <w:t>chránit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proti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přehřátí,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po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spuštění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3"/>
          <w:sz w:val="24"/>
          <w:szCs w:val="24"/>
        </w:rPr>
        <w:t>je</w:t>
      </w:r>
      <w:r>
        <w:rPr>
          <w:rFonts w:asci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doporučeno</w:t>
      </w:r>
    </w:p>
    <w:p w:rsidR="0094221D" w:rsidRDefault="0094221D">
      <w:pPr>
        <w:framePr w:w="9256" w:wrap="auto" w:hAnchor="text" w:x="1416" w:y="278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nechat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jej </w:t>
      </w:r>
      <w:r>
        <w:rPr>
          <w:rFonts w:ascii="Arial" w:hAnsi="Arial" w:cs="Arial"/>
          <w:color w:val="000000"/>
          <w:sz w:val="24"/>
          <w:szCs w:val="24"/>
        </w:rPr>
        <w:t>běžet,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aby </w:t>
      </w:r>
      <w:r>
        <w:rPr>
          <w:rFonts w:ascii="Arial" w:cs="Arial"/>
          <w:color w:val="000000"/>
          <w:spacing w:val="-2"/>
          <w:sz w:val="24"/>
          <w:szCs w:val="24"/>
        </w:rPr>
        <w:t>se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při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práci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dokázal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uchladit.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Není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dovoleno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  <w:szCs w:val="24"/>
        </w:rPr>
        <w:t>více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jak </w:t>
      </w:r>
      <w:r>
        <w:rPr>
          <w:rFonts w:ascii="Arial" w:cs="Arial"/>
          <w:color w:val="000000"/>
          <w:spacing w:val="-1"/>
          <w:sz w:val="24"/>
          <w:szCs w:val="24"/>
        </w:rPr>
        <w:t>10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startů</w:t>
      </w:r>
    </w:p>
    <w:p w:rsidR="0094221D" w:rsidRDefault="0094221D">
      <w:pPr>
        <w:framePr w:w="9256" w:wrap="auto" w:hAnchor="text" w:x="1416" w:y="2786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za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hodinu.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Obsluha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2"/>
          <w:sz w:val="24"/>
          <w:szCs w:val="24"/>
        </w:rPr>
        <w:t>je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povinna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udržovat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motor v</w:t>
      </w:r>
      <w:r>
        <w:rPr>
          <w:rFonts w:asci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čistotě,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především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žebra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chlazení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</w:p>
    <w:p w:rsidR="0094221D" w:rsidRDefault="0094221D">
      <w:pPr>
        <w:framePr w:w="9256" w:wrap="auto" w:hAnchor="text" w:x="1416" w:y="278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chladící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ventilátor.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Zanesená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žebra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chlazení</w:t>
      </w:r>
      <w:r>
        <w:rPr>
          <w:rFonts w:asci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snižují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účinnost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chlazení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zvyšují</w:t>
      </w:r>
    </w:p>
    <w:p w:rsidR="0094221D" w:rsidRDefault="0094221D">
      <w:pPr>
        <w:framePr w:w="9256" w:wrap="auto" w:hAnchor="text" w:x="1416" w:y="278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opotřebení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elektromotoru.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Může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docházet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vypínání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motoru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vlivem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přehřátí.</w:t>
      </w:r>
    </w:p>
    <w:p w:rsidR="0094221D" w:rsidRDefault="0094221D">
      <w:pPr>
        <w:framePr w:w="9256" w:wrap="auto" w:hAnchor="text" w:x="1416" w:y="2786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Upozornění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–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zemnící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vodič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(žlutozelený)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musí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být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před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uvedením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pily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do</w:t>
      </w:r>
      <w:r>
        <w:rPr>
          <w:rFonts w:ascii="Arial" w:cs="Arial"/>
          <w:color w:val="000000"/>
          <w:sz w:val="24"/>
          <w:szCs w:val="24"/>
        </w:rPr>
        <w:t xml:space="preserve"> provozu</w:t>
      </w:r>
    </w:p>
    <w:p w:rsidR="0094221D" w:rsidRDefault="0094221D">
      <w:pPr>
        <w:framePr w:w="9256" w:wrap="auto" w:hAnchor="text" w:x="1416" w:y="278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správně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připojen.</w:t>
      </w:r>
    </w:p>
    <w:p w:rsidR="0094221D" w:rsidRDefault="0094221D">
      <w:pPr>
        <w:framePr w:w="8966" w:wrap="auto" w:hAnchor="text" w:x="1416" w:y="941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Při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řezání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těžších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kusů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materiálu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nutno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  <w:szCs w:val="24"/>
        </w:rPr>
        <w:t>využít</w:t>
      </w:r>
      <w:r>
        <w:rPr>
          <w:rFonts w:ascii="Arial" w:cs="Arial"/>
          <w:color w:val="000000"/>
          <w:spacing w:val="7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více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osob,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vždy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způsobu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řezání</w:t>
      </w:r>
    </w:p>
    <w:p w:rsidR="0094221D" w:rsidRDefault="0094221D">
      <w:pPr>
        <w:framePr w:w="8966" w:wrap="auto" w:hAnchor="text" w:x="1416" w:y="941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pacing w:val="1"/>
          <w:sz w:val="24"/>
          <w:szCs w:val="24"/>
        </w:rPr>
        <w:t>musí</w:t>
      </w:r>
      <w:r>
        <w:rPr>
          <w:rFonts w:ascii="Arial" w:cs="Arial"/>
          <w:color w:val="000000"/>
          <w:sz w:val="24"/>
          <w:szCs w:val="24"/>
        </w:rPr>
        <w:t xml:space="preserve"> rozhodnout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obsluha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řezání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řídit!</w:t>
      </w:r>
    </w:p>
    <w:p w:rsidR="0094221D" w:rsidRDefault="0094221D">
      <w:pPr>
        <w:framePr w:w="8966" w:wrap="auto" w:hAnchor="text" w:x="1416" w:y="941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Provozovat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stroj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uvolněným</w:t>
      </w:r>
      <w:r>
        <w:rPr>
          <w:rFonts w:asci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pilovým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pásem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zakázáno!</w:t>
      </w:r>
    </w:p>
    <w:p w:rsidR="0094221D" w:rsidRDefault="0094221D">
      <w:pPr>
        <w:framePr w:w="1014" w:wrap="auto" w:hAnchor="text" w:x="1416" w:y="1051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bCs/>
          <w:color w:val="000000"/>
          <w:sz w:val="24"/>
          <w:szCs w:val="24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Řezání</w:t>
      </w:r>
    </w:p>
    <w:p w:rsidR="0094221D" w:rsidRDefault="0094221D">
      <w:pPr>
        <w:framePr w:w="8358" w:wrap="auto" w:hAnchor="text" w:x="1416" w:y="10791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Pásová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pila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umožňuje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provádět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pouze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kolmé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řezy</w:t>
      </w:r>
      <w:r>
        <w:rPr>
          <w:rFonts w:ascii="Arial" w:cs="Arial"/>
          <w:color w:val="000000"/>
          <w:sz w:val="24"/>
          <w:szCs w:val="24"/>
        </w:rPr>
        <w:t xml:space="preserve"> pod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  <w:szCs w:val="24"/>
        </w:rPr>
        <w:t>úhlem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90°</w:t>
      </w:r>
      <w:r>
        <w:rPr>
          <w:rFonts w:ascii="Arial" w:cs="Arial"/>
          <w:color w:val="000000"/>
          <w:sz w:val="24"/>
          <w:szCs w:val="24"/>
        </w:rPr>
        <w:t>.</w:t>
      </w:r>
    </w:p>
    <w:p w:rsidR="0094221D" w:rsidRDefault="0094221D">
      <w:pPr>
        <w:framePr w:w="8358" w:wrap="auto" w:hAnchor="text" w:x="1416" w:y="1079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Postup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při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řezání:</w:t>
      </w:r>
    </w:p>
    <w:p w:rsidR="0094221D" w:rsidRDefault="0094221D">
      <w:pPr>
        <w:framePr w:w="320" w:wrap="auto" w:hAnchor="text" w:x="1776" w:y="113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8594" w:wrap="auto" w:hAnchor="text" w:x="2136" w:y="1134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před</w:t>
      </w:r>
      <w:r>
        <w:rPr>
          <w:rFonts w:ascii="Arial" w:cs="Arial"/>
          <w:color w:val="000000"/>
          <w:spacing w:val="1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spuštěním</w:t>
      </w:r>
      <w:r>
        <w:rPr>
          <w:rFonts w:ascii="Arial" w:cs="Arial"/>
          <w:color w:val="000000"/>
          <w:spacing w:val="14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pily</w:t>
      </w:r>
      <w:r>
        <w:rPr>
          <w:rFonts w:ascii="Arial" w:cs="Arial"/>
          <w:color w:val="000000"/>
          <w:spacing w:val="15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nutno</w:t>
      </w:r>
      <w:r>
        <w:rPr>
          <w:rFonts w:ascii="Arial" w:cs="Arial"/>
          <w:color w:val="000000"/>
          <w:spacing w:val="14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zkontrolovat</w:t>
      </w:r>
      <w:r>
        <w:rPr>
          <w:rFonts w:ascii="Arial" w:cs="Arial"/>
          <w:color w:val="000000"/>
          <w:spacing w:val="1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připojení</w:t>
      </w:r>
      <w:r>
        <w:rPr>
          <w:rFonts w:ascii="Arial" w:cs="Arial"/>
          <w:color w:val="000000"/>
          <w:spacing w:val="15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na</w:t>
      </w:r>
      <w:r>
        <w:rPr>
          <w:rFonts w:ascii="Arial" w:cs="Arial"/>
          <w:color w:val="000000"/>
          <w:spacing w:val="1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síť,</w:t>
      </w:r>
      <w:r>
        <w:rPr>
          <w:rFonts w:ascii="Arial" w:cs="Arial"/>
          <w:color w:val="000000"/>
          <w:spacing w:val="16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stav</w:t>
      </w:r>
      <w:r>
        <w:rPr>
          <w:rFonts w:ascii="Arial" w:cs="Arial"/>
          <w:color w:val="000000"/>
          <w:spacing w:val="1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přívodní</w:t>
      </w:r>
      <w:r>
        <w:rPr>
          <w:rFonts w:ascii="Arial" w:cs="Arial"/>
          <w:color w:val="000000"/>
          <w:spacing w:val="1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šňůry</w:t>
      </w:r>
    </w:p>
    <w:p w:rsidR="0094221D" w:rsidRDefault="0094221D">
      <w:pPr>
        <w:framePr w:w="8594" w:wrap="auto" w:hAnchor="text" w:x="2136" w:y="11343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8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připojení,</w:t>
      </w:r>
      <w:r>
        <w:rPr>
          <w:rFonts w:ascii="Arial" w:cs="Arial"/>
          <w:color w:val="000000"/>
          <w:spacing w:val="8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zakrytí</w:t>
      </w:r>
      <w:r>
        <w:rPr>
          <w:rFonts w:ascii="Arial" w:cs="Arial"/>
          <w:color w:val="000000"/>
          <w:spacing w:val="8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přívodního</w:t>
      </w:r>
      <w:r>
        <w:rPr>
          <w:rFonts w:ascii="Arial" w:cs="Arial"/>
          <w:color w:val="000000"/>
          <w:spacing w:val="8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kabelu</w:t>
      </w:r>
      <w:r>
        <w:rPr>
          <w:rFonts w:ascii="Arial" w:cs="Arial"/>
          <w:color w:val="000000"/>
          <w:spacing w:val="8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(proti</w:t>
      </w:r>
      <w:r>
        <w:rPr>
          <w:rFonts w:ascii="Arial" w:cs="Arial"/>
          <w:color w:val="000000"/>
          <w:spacing w:val="8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poškození</w:t>
      </w:r>
      <w:r>
        <w:rPr>
          <w:rFonts w:ascii="Arial" w:cs="Arial"/>
          <w:color w:val="000000"/>
          <w:spacing w:val="-1"/>
          <w:sz w:val="24"/>
          <w:szCs w:val="24"/>
        </w:rPr>
        <w:t>),</w:t>
      </w:r>
      <w:r>
        <w:rPr>
          <w:rFonts w:ascii="Arial" w:cs="Arial"/>
          <w:color w:val="000000"/>
          <w:spacing w:val="8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stav</w:t>
      </w:r>
      <w:r>
        <w:rPr>
          <w:rFonts w:ascii="Arial" w:cs="Arial"/>
          <w:color w:val="000000"/>
          <w:spacing w:val="80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8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upevnění</w:t>
      </w:r>
    </w:p>
    <w:p w:rsidR="0094221D" w:rsidRDefault="0094221D">
      <w:pPr>
        <w:framePr w:w="8594" w:wrap="auto" w:hAnchor="text" w:x="2136" w:y="11343"/>
        <w:widowControl w:val="0"/>
        <w:autoSpaceDE w:val="0"/>
        <w:autoSpaceDN w:val="0"/>
        <w:spacing w:before="51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řezacího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pás</w:t>
      </w:r>
      <w:r>
        <w:rPr>
          <w:rFonts w:ascii="Arial" w:cs="Arial"/>
          <w:color w:val="000000"/>
          <w:sz w:val="24"/>
          <w:szCs w:val="24"/>
        </w:rPr>
        <w:t>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stav,</w:t>
      </w:r>
      <w:r>
        <w:rPr>
          <w:rFonts w:asci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dotažení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stolu 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upevnění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krytů</w:t>
      </w:r>
    </w:p>
    <w:p w:rsidR="0094221D" w:rsidRDefault="0094221D">
      <w:pPr>
        <w:framePr w:w="320" w:wrap="auto" w:hAnchor="text" w:x="1776" w:y="124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12499"/>
        <w:widowControl w:val="0"/>
        <w:autoSpaceDE w:val="0"/>
        <w:autoSpaceDN w:val="0"/>
        <w:spacing w:before="57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8586" w:wrap="auto" w:hAnchor="text" w:x="2136" w:y="12495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pacing w:val="1"/>
          <w:sz w:val="24"/>
          <w:szCs w:val="24"/>
        </w:rPr>
        <w:t>po</w:t>
      </w:r>
      <w:r>
        <w:rPr>
          <w:rFonts w:ascii="Arial" w:cs="Arial"/>
          <w:color w:val="000000"/>
          <w:spacing w:val="84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zapnutí</w:t>
      </w:r>
      <w:r>
        <w:rPr>
          <w:rFonts w:ascii="Arial" w:cs="Arial"/>
          <w:color w:val="000000"/>
          <w:spacing w:val="85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stroje</w:t>
      </w:r>
      <w:r>
        <w:rPr>
          <w:rFonts w:ascii="Arial" w:cs="Arial"/>
          <w:color w:val="000000"/>
          <w:spacing w:val="8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hlavním</w:t>
      </w:r>
      <w:r>
        <w:rPr>
          <w:rFonts w:ascii="Arial" w:cs="Arial"/>
          <w:color w:val="000000"/>
          <w:spacing w:val="87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vypínačem</w:t>
      </w:r>
      <w:r>
        <w:rPr>
          <w:rFonts w:ascii="Arial" w:cs="Arial"/>
          <w:color w:val="000000"/>
          <w:spacing w:val="86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dojde</w:t>
      </w:r>
      <w:r>
        <w:rPr>
          <w:rFonts w:ascii="Arial" w:cs="Arial"/>
          <w:color w:val="000000"/>
          <w:spacing w:val="86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ke</w:t>
      </w:r>
      <w:r>
        <w:rPr>
          <w:rFonts w:ascii="Arial" w:cs="Arial"/>
          <w:color w:val="000000"/>
          <w:spacing w:val="8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spuštění</w:t>
      </w:r>
      <w:r>
        <w:rPr>
          <w:rFonts w:ascii="Arial" w:cs="Arial"/>
          <w:color w:val="000000"/>
          <w:spacing w:val="85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elektromotoru</w:t>
      </w:r>
      <w:r>
        <w:rPr>
          <w:rFonts w:ascii="Arial" w:cs="Arial"/>
          <w:color w:val="000000"/>
          <w:spacing w:val="84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</w:p>
    <w:p w:rsidR="0094221D" w:rsidRDefault="0094221D">
      <w:pPr>
        <w:framePr w:w="8586" w:wrap="auto" w:hAnchor="text" w:x="2136" w:y="12495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rozt</w:t>
      </w:r>
      <w:r>
        <w:rPr>
          <w:rFonts w:ascii="Arial" w:hAnsi="Arial" w:cs="Arial"/>
          <w:color w:val="000000"/>
          <w:sz w:val="24"/>
          <w:szCs w:val="24"/>
        </w:rPr>
        <w:t>očení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řezacího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pásu</w:t>
      </w:r>
    </w:p>
    <w:p w:rsidR="0094221D" w:rsidRDefault="0094221D">
      <w:pPr>
        <w:framePr w:w="8594" w:wrap="auto" w:hAnchor="text" w:x="2136" w:y="13331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položte</w:t>
      </w:r>
      <w:r>
        <w:rPr>
          <w:rFonts w:ascii="Arial" w:cs="Arial"/>
          <w:color w:val="000000"/>
          <w:spacing w:val="1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řezaný</w:t>
      </w:r>
      <w:r>
        <w:rPr>
          <w:rFonts w:ascii="Arial" w:cs="Arial"/>
          <w:color w:val="000000"/>
          <w:spacing w:val="1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materiál</w:t>
      </w:r>
      <w:r>
        <w:rPr>
          <w:rFonts w:ascii="Arial" w:cs="Arial"/>
          <w:color w:val="000000"/>
          <w:spacing w:val="14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na</w:t>
      </w:r>
      <w:r>
        <w:rPr>
          <w:rFonts w:asci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řezný</w:t>
      </w:r>
      <w:r>
        <w:rPr>
          <w:rFonts w:ascii="Arial" w:cs="Arial"/>
          <w:color w:val="000000"/>
          <w:spacing w:val="16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stůl,</w:t>
      </w:r>
      <w:r>
        <w:rPr>
          <w:rFonts w:asci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  <w:szCs w:val="24"/>
        </w:rPr>
        <w:t>opřete</w:t>
      </w:r>
      <w:r>
        <w:rPr>
          <w:rFonts w:ascii="Arial" w:cs="Arial"/>
          <w:color w:val="000000"/>
          <w:spacing w:val="16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jej</w:t>
      </w:r>
      <w:r>
        <w:rPr>
          <w:rFonts w:ascii="Arial" w:cs="Arial"/>
          <w:color w:val="000000"/>
          <w:spacing w:val="15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</w:t>
      </w:r>
      <w:r>
        <w:rPr>
          <w:rFonts w:ascii="Arial" w:cs="Arial"/>
          <w:color w:val="000000"/>
          <w:spacing w:val="1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řezací</w:t>
      </w:r>
      <w:r>
        <w:rPr>
          <w:rFonts w:ascii="Arial" w:cs="Arial"/>
          <w:color w:val="000000"/>
          <w:spacing w:val="16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pravítko</w:t>
      </w:r>
      <w:r>
        <w:rPr>
          <w:rFonts w:ascii="Arial" w:cs="Arial"/>
          <w:color w:val="000000"/>
          <w:spacing w:val="17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15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posunujte</w:t>
      </w:r>
    </w:p>
    <w:p w:rsidR="0094221D" w:rsidRDefault="0094221D">
      <w:pPr>
        <w:framePr w:w="8594" w:wrap="auto" w:hAnchor="text" w:x="2136" w:y="13331"/>
        <w:widowControl w:val="0"/>
        <w:autoSpaceDE w:val="0"/>
        <w:autoSpaceDN w:val="0"/>
        <w:spacing w:before="49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plynule</w:t>
      </w:r>
      <w:r>
        <w:rPr>
          <w:rFonts w:asci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směrem</w:t>
      </w:r>
      <w:r>
        <w:rPr>
          <w:rFonts w:ascii="Arial" w:cs="Arial"/>
          <w:color w:val="000000"/>
          <w:spacing w:val="50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řezacímu</w:t>
      </w:r>
      <w:r>
        <w:rPr>
          <w:rFonts w:ascii="Arial" w:cs="Arial"/>
          <w:color w:val="000000"/>
          <w:spacing w:val="5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pásu,</w:t>
      </w:r>
      <w:r>
        <w:rPr>
          <w:rFonts w:ascii="Arial" w:cs="Arial"/>
          <w:color w:val="000000"/>
          <w:spacing w:val="49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nejprve</w:t>
      </w:r>
      <w:r>
        <w:rPr>
          <w:rFonts w:ascii="Arial" w:cs="Arial"/>
          <w:color w:val="000000"/>
          <w:spacing w:val="49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vyzkoušejte</w:t>
      </w:r>
      <w:r>
        <w:rPr>
          <w:rFonts w:ascii="Arial" w:cs="Arial"/>
          <w:color w:val="000000"/>
          <w:spacing w:val="46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na</w:t>
      </w:r>
      <w:r>
        <w:rPr>
          <w:rFonts w:asci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vzorku,</w:t>
      </w:r>
      <w:r>
        <w:rPr>
          <w:rFonts w:ascii="Arial" w:cs="Arial"/>
          <w:color w:val="000000"/>
          <w:spacing w:val="49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jak</w:t>
      </w:r>
      <w:r>
        <w:rPr>
          <w:rFonts w:ascii="Arial" w:cs="Arial"/>
          <w:color w:val="000000"/>
          <w:spacing w:val="49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bude</w:t>
      </w:r>
    </w:p>
    <w:p w:rsidR="0094221D" w:rsidRDefault="0094221D">
      <w:pPr>
        <w:framePr w:w="8594" w:wrap="auto" w:hAnchor="text" w:x="2136" w:y="13331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probíhat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řezání,</w:t>
      </w:r>
    </w:p>
    <w:p w:rsidR="0094221D" w:rsidRDefault="0094221D">
      <w:pPr>
        <w:framePr w:w="320" w:wrap="auto" w:hAnchor="text" w:x="1776" w:y="144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8595" w:wrap="auto" w:hAnchor="text" w:x="2136" w:y="14483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řezaný</w:t>
      </w:r>
      <w:r>
        <w:rPr>
          <w:rFonts w:asci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materiál</w:t>
      </w:r>
      <w:r>
        <w:rPr>
          <w:rFonts w:ascii="Arial" w:cs="Arial"/>
          <w:color w:val="000000"/>
          <w:spacing w:val="4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4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nutno</w:t>
      </w:r>
      <w:r>
        <w:rPr>
          <w:rFonts w:ascii="Arial" w:cs="Arial"/>
          <w:color w:val="000000"/>
          <w:spacing w:val="4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posunovat</w:t>
      </w:r>
      <w:r>
        <w:rPr>
          <w:rFonts w:ascii="Arial" w:cs="Arial"/>
          <w:color w:val="000000"/>
          <w:spacing w:val="4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plynule,</w:t>
      </w:r>
      <w:r>
        <w:rPr>
          <w:rFonts w:asci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aby</w:t>
      </w:r>
      <w:r>
        <w:rPr>
          <w:rFonts w:asci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byl</w:t>
      </w:r>
      <w:r>
        <w:rPr>
          <w:rFonts w:asci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prováděný</w:t>
      </w:r>
      <w:r>
        <w:rPr>
          <w:rFonts w:asci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  <w:szCs w:val="24"/>
        </w:rPr>
        <w:t>řez</w:t>
      </w:r>
      <w:r>
        <w:rPr>
          <w:rFonts w:ascii="Arial" w:cs="Arial"/>
          <w:color w:val="000000"/>
          <w:spacing w:val="46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rovný</w:t>
      </w:r>
      <w:r>
        <w:rPr>
          <w:rFonts w:asci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</w:p>
    <w:p w:rsidR="0094221D" w:rsidRDefault="0094221D">
      <w:pPr>
        <w:framePr w:w="8595" w:wrap="auto" w:hAnchor="text" w:x="2136" w:y="14483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plynulý,</w:t>
      </w:r>
      <w:r>
        <w:rPr>
          <w:rFonts w:ascii="Arial" w:cs="Arial"/>
          <w:color w:val="000000"/>
          <w:spacing w:val="44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jinak</w:t>
      </w:r>
      <w:r>
        <w:rPr>
          <w:rFonts w:ascii="Arial" w:cs="Arial"/>
          <w:color w:val="000000"/>
          <w:spacing w:val="4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hrozí</w:t>
      </w:r>
      <w:r>
        <w:rPr>
          <w:rFonts w:ascii="Arial" w:cs="Arial"/>
          <w:color w:val="000000"/>
          <w:spacing w:val="4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poškození</w:t>
      </w:r>
      <w:r>
        <w:rPr>
          <w:rFonts w:asci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pilového</w:t>
      </w:r>
      <w:r>
        <w:rPr>
          <w:rFonts w:ascii="Arial" w:cs="Arial"/>
          <w:color w:val="000000"/>
          <w:spacing w:val="44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  <w:szCs w:val="24"/>
        </w:rPr>
        <w:t>pásu</w:t>
      </w:r>
      <w:r>
        <w:rPr>
          <w:rFonts w:ascii="Arial" w:cs="Arial"/>
          <w:color w:val="000000"/>
          <w:spacing w:val="4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(pás</w:t>
      </w:r>
      <w:r>
        <w:rPr>
          <w:rFonts w:ascii="Arial" w:cs="Arial"/>
          <w:color w:val="000000"/>
          <w:spacing w:val="4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se</w:t>
      </w:r>
      <w:r>
        <w:rPr>
          <w:rFonts w:ascii="Arial" w:cs="Arial"/>
          <w:color w:val="000000"/>
          <w:spacing w:val="4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zkroutí,</w:t>
      </w:r>
      <w:r>
        <w:rPr>
          <w:rFonts w:ascii="Arial" w:cs="Arial"/>
          <w:color w:val="000000"/>
          <w:spacing w:val="4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může</w:t>
      </w:r>
      <w:r>
        <w:rPr>
          <w:rFonts w:ascii="Arial" w:cs="Arial"/>
          <w:color w:val="000000"/>
          <w:spacing w:val="44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dojít</w:t>
      </w:r>
      <w:r>
        <w:rPr>
          <w:rFonts w:ascii="Arial" w:cs="Arial"/>
          <w:color w:val="000000"/>
          <w:spacing w:val="4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až</w:t>
      </w:r>
    </w:p>
    <w:p w:rsidR="0094221D" w:rsidRDefault="0094221D">
      <w:pPr>
        <w:framePr w:w="8595" w:wrap="auto" w:hAnchor="text" w:x="2136" w:y="14483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k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jeho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zničení).</w:t>
      </w:r>
    </w:p>
    <w:p w:rsidR="0094221D" w:rsidRDefault="0094221D">
      <w:pPr>
        <w:framePr w:w="360" w:wrap="auto" w:hAnchor="text" w:x="589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5</w:t>
      </w:r>
    </w:p>
    <w:p w:rsidR="0094221D" w:rsidRDefault="0094221D">
      <w:pPr>
        <w:spacing w:before="0" w:after="0" w:line="240" w:lineRule="atLeast"/>
        <w:jc w:val="left"/>
        <w:rPr>
          <w:rFonts w:ascii="Arial"/>
          <w:color w:val="FF0000"/>
          <w:sz w:val="2"/>
          <w:szCs w:val="2"/>
        </w:rPr>
      </w:pPr>
    </w:p>
    <w:p w:rsidR="0094221D" w:rsidRDefault="0094221D">
      <w:pPr>
        <w:spacing w:before="0" w:after="0" w:line="240" w:lineRule="atLeast"/>
        <w:jc w:val="left"/>
        <w:rPr>
          <w:rFonts w:ascii="Arial"/>
          <w:color w:val="FF0000"/>
          <w:sz w:val="2"/>
          <w:szCs w:val="2"/>
        </w:rPr>
      </w:pPr>
      <w:r>
        <w:rPr>
          <w:rFonts w:ascii="Arial"/>
          <w:color w:val="FF0000"/>
          <w:sz w:val="2"/>
          <w:szCs w:val="2"/>
        </w:rPr>
        <w:br w:type="page"/>
      </w:r>
    </w:p>
    <w:p w:rsidR="0094221D" w:rsidRDefault="0094221D">
      <w:pPr>
        <w:spacing w:before="0" w:after="0" w:line="240" w:lineRule="atLeast"/>
        <w:jc w:val="left"/>
        <w:rPr>
          <w:rFonts w:ascii="Arial" w:cs="Arial"/>
          <w:color w:val="FF0000"/>
          <w:sz w:val="2"/>
          <w:szCs w:val="2"/>
        </w:rPr>
      </w:pPr>
      <w:bookmarkStart w:id="5" w:name="br6"/>
      <w:bookmarkEnd w:id="5"/>
      <w:r>
        <w:rPr>
          <w:rFonts w:ascii="Arial" w:cs="Arial"/>
          <w:color w:val="FF0000"/>
          <w:sz w:val="2"/>
          <w:szCs w:val="2"/>
        </w:rPr>
        <w:t xml:space="preserve"> </w:t>
      </w:r>
    </w:p>
    <w:p w:rsidR="0094221D" w:rsidRDefault="0094221D">
      <w:pPr>
        <w:framePr w:w="320" w:wrap="auto" w:hAnchor="text" w:x="1776" w:y="14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8228" w:wrap="auto" w:hAnchor="text" w:x="2136" w:y="1406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 xml:space="preserve">Po </w:t>
      </w:r>
      <w:r>
        <w:rPr>
          <w:rFonts w:ascii="Arial" w:hAnsi="Arial" w:cs="Arial"/>
          <w:color w:val="000000"/>
          <w:sz w:val="24"/>
          <w:szCs w:val="24"/>
        </w:rPr>
        <w:t>dosažení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krajní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polohy </w:t>
      </w:r>
      <w:r>
        <w:rPr>
          <w:rFonts w:ascii="Arial" w:hAnsi="Arial" w:cs="Arial"/>
          <w:color w:val="000000"/>
          <w:sz w:val="24"/>
          <w:szCs w:val="24"/>
        </w:rPr>
        <w:t>řezného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stolu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pásová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pila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automaticky vypne.</w:t>
      </w:r>
    </w:p>
    <w:p w:rsidR="0094221D" w:rsidRDefault="0094221D">
      <w:pPr>
        <w:framePr w:w="1429" w:wrap="auto" w:hAnchor="text" w:x="1416" w:y="19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bCs/>
          <w:color w:val="000000"/>
          <w:sz w:val="24"/>
          <w:szCs w:val="24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Pilový</w:t>
      </w:r>
      <w:r>
        <w:rPr>
          <w:rFonts w:ascii="Arial" w:cs="Arial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pás</w:t>
      </w:r>
    </w:p>
    <w:p w:rsidR="0094221D" w:rsidRDefault="0094221D">
      <w:pPr>
        <w:framePr w:w="9316" w:wrap="auto" w:hAnchor="text" w:x="1416" w:y="244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Tvrdokovový</w:t>
      </w:r>
      <w:r>
        <w:rPr>
          <w:rFonts w:ascii="Arial" w:cs="Arial"/>
          <w:color w:val="000000"/>
          <w:spacing w:val="7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pilový</w:t>
      </w:r>
      <w:r>
        <w:rPr>
          <w:rFonts w:ascii="Arial" w:cs="Arial"/>
          <w:color w:val="000000"/>
          <w:spacing w:val="7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pás</w:t>
      </w:r>
      <w:r>
        <w:rPr>
          <w:rFonts w:ascii="Arial" w:cs="Arial"/>
          <w:color w:val="000000"/>
          <w:spacing w:val="75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7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přímo</w:t>
      </w:r>
      <w:r>
        <w:rPr>
          <w:rFonts w:ascii="Arial" w:cs="Arial"/>
          <w:color w:val="000000"/>
          <w:spacing w:val="7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určen</w:t>
      </w:r>
      <w:r>
        <w:rPr>
          <w:rFonts w:ascii="Arial" w:cs="Arial"/>
          <w:color w:val="000000"/>
          <w:spacing w:val="76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pro</w:t>
      </w:r>
      <w:r>
        <w:rPr>
          <w:rFonts w:ascii="Arial" w:cs="Arial"/>
          <w:color w:val="000000"/>
          <w:spacing w:val="77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řezání</w:t>
      </w:r>
      <w:r>
        <w:rPr>
          <w:rFonts w:ascii="Arial" w:cs="Arial"/>
          <w:color w:val="000000"/>
          <w:spacing w:val="7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velkoformátových</w:t>
      </w:r>
      <w:r>
        <w:rPr>
          <w:rFonts w:ascii="Arial" w:cs="Arial"/>
          <w:color w:val="000000"/>
          <w:spacing w:val="76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stavebních</w:t>
      </w:r>
    </w:p>
    <w:p w:rsidR="0094221D" w:rsidRDefault="0094221D">
      <w:pPr>
        <w:framePr w:w="9316" w:wrap="auto" w:hAnchor="text" w:x="1416" w:y="2443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bloků.</w:t>
      </w:r>
      <w:r>
        <w:rPr>
          <w:rFonts w:ascii="Arial" w:cs="Arial"/>
          <w:color w:val="000000"/>
          <w:spacing w:val="58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Řezání</w:t>
      </w:r>
      <w:r>
        <w:rPr>
          <w:rFonts w:ascii="Arial" w:cs="Arial"/>
          <w:color w:val="000000"/>
          <w:spacing w:val="59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křemičitých</w:t>
      </w:r>
      <w:r>
        <w:rPr>
          <w:rFonts w:ascii="Arial" w:cs="Arial"/>
          <w:color w:val="000000"/>
          <w:spacing w:val="59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materiálů</w:t>
      </w:r>
      <w:r>
        <w:rPr>
          <w:rFonts w:ascii="Arial" w:cs="Arial"/>
          <w:color w:val="000000"/>
          <w:spacing w:val="58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3"/>
          <w:sz w:val="24"/>
          <w:szCs w:val="24"/>
        </w:rPr>
        <w:t>je</w:t>
      </w:r>
      <w:r>
        <w:rPr>
          <w:rFonts w:ascii="Arial" w:cs="Arial"/>
          <w:color w:val="000000"/>
          <w:spacing w:val="6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zakázáno</w:t>
      </w:r>
      <w:r>
        <w:rPr>
          <w:rFonts w:ascii="Arial" w:cs="Arial"/>
          <w:color w:val="000000"/>
          <w:spacing w:val="6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–</w:t>
      </w:r>
      <w:r>
        <w:rPr>
          <w:rFonts w:ascii="Arial" w:cs="Arial"/>
          <w:color w:val="000000"/>
          <w:spacing w:val="59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dochází</w:t>
      </w:r>
      <w:r>
        <w:rPr>
          <w:rFonts w:ascii="Arial" w:cs="Arial"/>
          <w:color w:val="000000"/>
          <w:spacing w:val="59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poškození</w:t>
      </w:r>
      <w:r>
        <w:rPr>
          <w:rFonts w:ascii="Arial" w:cs="Arial"/>
          <w:color w:val="000000"/>
          <w:spacing w:val="56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pilového</w:t>
      </w:r>
    </w:p>
    <w:p w:rsidR="0094221D" w:rsidRDefault="0094221D">
      <w:pPr>
        <w:framePr w:w="9316" w:wrap="auto" w:hAnchor="text" w:x="1416" w:y="2443"/>
        <w:widowControl w:val="0"/>
        <w:autoSpaceDE w:val="0"/>
        <w:autoSpaceDN w:val="0"/>
        <w:spacing w:before="49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pacing w:val="1"/>
          <w:sz w:val="24"/>
          <w:szCs w:val="24"/>
        </w:rPr>
        <w:t>pásu.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přípustné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řezat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pálené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cihly nebo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střešní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tašky.</w:t>
      </w:r>
    </w:p>
    <w:p w:rsidR="0094221D" w:rsidRDefault="0094221D">
      <w:pPr>
        <w:framePr w:w="7893" w:wrap="auto" w:hAnchor="text" w:x="1416" w:y="359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Poškození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pilového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  <w:szCs w:val="24"/>
        </w:rPr>
        <w:t>pásu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vždy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způsobeno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jeho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nesprávným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použitím.</w:t>
      </w:r>
    </w:p>
    <w:p w:rsidR="0094221D" w:rsidRDefault="0094221D">
      <w:pPr>
        <w:framePr w:w="373" w:wrap="auto" w:hAnchor="text" w:x="1776" w:y="4387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b/>
          <w:bCs/>
          <w:color w:val="000000"/>
          <w:sz w:val="24"/>
          <w:szCs w:val="24"/>
        </w:rPr>
      </w:pPr>
      <w:r>
        <w:rPr>
          <w:rFonts w:ascii="Arial" w:cs="Arial"/>
          <w:b/>
          <w:bCs/>
          <w:color w:val="000000"/>
          <w:sz w:val="24"/>
          <w:szCs w:val="24"/>
        </w:rPr>
        <w:t>4</w:t>
      </w:r>
    </w:p>
    <w:p w:rsidR="0094221D" w:rsidRDefault="0094221D">
      <w:pPr>
        <w:framePr w:w="3145" w:wrap="auto" w:hAnchor="text" w:x="1911" w:y="438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bCs/>
          <w:color w:val="000000"/>
          <w:sz w:val="24"/>
          <w:szCs w:val="24"/>
        </w:rPr>
      </w:pPr>
      <w:r>
        <w:rPr>
          <w:rFonts w:ascii="Arial" w:cs="Arial"/>
          <w:b/>
          <w:bCs/>
          <w:color w:val="000000"/>
          <w:sz w:val="24"/>
          <w:szCs w:val="24"/>
        </w:rPr>
        <w:t>.</w:t>
      </w:r>
      <w:r>
        <w:rPr>
          <w:rFonts w:ascii="Arial" w:cs="Arial"/>
          <w:b/>
          <w:bCs/>
          <w:color w:val="000000"/>
          <w:spacing w:val="92"/>
          <w:sz w:val="24"/>
          <w:szCs w:val="24"/>
        </w:rPr>
        <w:t xml:space="preserve"> </w:t>
      </w:r>
      <w:r>
        <w:rPr>
          <w:rFonts w:ascii="Arial" w:cs="Arial"/>
          <w:b/>
          <w:bCs/>
          <w:color w:val="000000"/>
          <w:sz w:val="24"/>
          <w:szCs w:val="24"/>
        </w:rPr>
        <w:t>pokyny pro</w:t>
      </w:r>
      <w:r>
        <w:rPr>
          <w:rFonts w:ascii="Arial" w:cs="Arial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bezpečnost</w:t>
      </w:r>
    </w:p>
    <w:p w:rsidR="0094221D" w:rsidRDefault="0094221D">
      <w:pPr>
        <w:framePr w:w="2745" w:wrap="auto" w:hAnchor="text" w:x="1416" w:y="466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bCs/>
          <w:color w:val="000000"/>
          <w:sz w:val="24"/>
          <w:szCs w:val="24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Montáž</w:t>
      </w:r>
      <w:r>
        <w:rPr>
          <w:rFonts w:ascii="Arial" w:cs="Arial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pilového</w:t>
      </w:r>
      <w:r>
        <w:rPr>
          <w:rFonts w:asci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pacing w:val="-1"/>
          <w:sz w:val="24"/>
          <w:szCs w:val="24"/>
        </w:rPr>
        <w:t>pásu</w:t>
      </w:r>
    </w:p>
    <w:p w:rsidR="0094221D" w:rsidRDefault="0094221D">
      <w:pPr>
        <w:framePr w:w="9207" w:wrap="auto" w:hAnchor="text" w:x="1416" w:y="493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Před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zahájením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výměny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pilového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pásu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obsluha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povinna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odpojit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stroj </w:t>
      </w:r>
      <w:r>
        <w:rPr>
          <w:rFonts w:ascii="Arial" w:cs="Arial"/>
          <w:color w:val="000000"/>
          <w:spacing w:val="1"/>
          <w:sz w:val="24"/>
          <w:szCs w:val="24"/>
        </w:rPr>
        <w:t>od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elektrické</w:t>
      </w:r>
    </w:p>
    <w:p w:rsidR="0094221D" w:rsidRDefault="0094221D">
      <w:pPr>
        <w:framePr w:w="9207" w:wrap="auto" w:hAnchor="text" w:x="1416" w:y="493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instalace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vytažením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koncovky </w:t>
      </w:r>
      <w:r>
        <w:rPr>
          <w:rFonts w:ascii="Arial" w:hAnsi="Arial" w:cs="Arial"/>
          <w:color w:val="000000"/>
          <w:sz w:val="24"/>
          <w:szCs w:val="24"/>
        </w:rPr>
        <w:t>přívodního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kabelu.</w:t>
      </w:r>
      <w:r>
        <w:rPr>
          <w:rFonts w:asci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Dále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třeba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očistit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jednotlivé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části</w:t>
      </w:r>
    </w:p>
    <w:p w:rsidR="0094221D" w:rsidRDefault="0094221D">
      <w:pPr>
        <w:framePr w:w="9207" w:wrap="auto" w:hAnchor="text" w:x="1416" w:y="493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stroje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od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zbytků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řezaného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materiálu.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Pokud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provádíte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výměnu</w:t>
      </w:r>
      <w:r>
        <w:rPr>
          <w:rFonts w:asci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řezacího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pásu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po</w:t>
      </w:r>
    </w:p>
    <w:p w:rsidR="0094221D" w:rsidRDefault="0094221D">
      <w:pPr>
        <w:framePr w:w="9207" w:wrap="auto" w:hAnchor="text" w:x="1416" w:y="493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řezání,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3"/>
          <w:sz w:val="24"/>
          <w:szCs w:val="24"/>
        </w:rPr>
        <w:t>je</w:t>
      </w:r>
      <w:r>
        <w:rPr>
          <w:rFonts w:asci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nutné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počítat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tím,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že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pás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může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  <w:szCs w:val="24"/>
        </w:rPr>
        <w:t>být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horký!</w:t>
      </w:r>
    </w:p>
    <w:p w:rsidR="0094221D" w:rsidRDefault="0094221D">
      <w:pPr>
        <w:framePr w:w="9300" w:wrap="auto" w:hAnchor="text" w:x="1416" w:y="6320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Otevřete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horní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i </w:t>
      </w:r>
      <w:r>
        <w:rPr>
          <w:rFonts w:ascii="Arial" w:hAnsi="Arial" w:cs="Arial"/>
          <w:color w:val="000000"/>
          <w:sz w:val="24"/>
          <w:szCs w:val="24"/>
        </w:rPr>
        <w:t>spodní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dvířka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oběžných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kol,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uvolněte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napínací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páku</w:t>
      </w:r>
      <w:r>
        <w:rPr>
          <w:rFonts w:asci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odklopte</w:t>
      </w:r>
    </w:p>
    <w:p w:rsidR="0094221D" w:rsidRDefault="0094221D">
      <w:pPr>
        <w:framePr w:w="9300" w:wrap="auto" w:hAnchor="text" w:x="1416" w:y="632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dorazovou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lištu.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Po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vyjmutí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závlaček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sejměte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přídržnou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lištu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</w:t>
      </w:r>
      <w:r>
        <w:rPr>
          <w:rFonts w:asci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držadly.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Vyjměte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pilový</w:t>
      </w:r>
    </w:p>
    <w:p w:rsidR="0094221D" w:rsidRDefault="0094221D">
      <w:pPr>
        <w:framePr w:w="9300" w:wrap="auto" w:hAnchor="text" w:x="1416" w:y="6320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pacing w:val="1"/>
          <w:sz w:val="24"/>
          <w:szCs w:val="24"/>
        </w:rPr>
        <w:t>pás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odstraňte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všechny</w:t>
      </w:r>
      <w:r>
        <w:rPr>
          <w:rFonts w:ascii="Arial" w:cs="Arial"/>
          <w:color w:val="000000"/>
          <w:sz w:val="24"/>
          <w:szCs w:val="24"/>
        </w:rPr>
        <w:t xml:space="preserve"> jeho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případné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zbytky.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Vložte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nový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pás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odpovídající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délky</w:t>
      </w:r>
      <w:r>
        <w:rPr>
          <w:rFonts w:ascii="Arial" w:cs="Arial"/>
          <w:color w:val="000000"/>
          <w:sz w:val="24"/>
          <w:szCs w:val="24"/>
        </w:rPr>
        <w:t xml:space="preserve"> a</w:t>
      </w:r>
    </w:p>
    <w:p w:rsidR="0094221D" w:rsidRDefault="0094221D">
      <w:pPr>
        <w:framePr w:w="9300" w:wrap="auto" w:hAnchor="text" w:x="1416" w:y="632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parametrů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opačným</w:t>
      </w:r>
      <w:r>
        <w:rPr>
          <w:rFonts w:ascii="Arial" w:cs="Arial"/>
          <w:color w:val="000000"/>
          <w:sz w:val="24"/>
          <w:szCs w:val="24"/>
        </w:rPr>
        <w:t xml:space="preserve"> postupem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jej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upevněte.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Pozor</w:t>
      </w:r>
      <w:r>
        <w:rPr>
          <w:rFonts w:asci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na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správný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  <w:szCs w:val="24"/>
        </w:rPr>
        <w:t>směr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řezacích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zubů.</w:t>
      </w:r>
    </w:p>
    <w:p w:rsidR="0094221D" w:rsidRDefault="0094221D">
      <w:pPr>
        <w:framePr w:w="9300" w:wrap="auto" w:hAnchor="text" w:x="1416" w:y="6320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 xml:space="preserve">Po </w:t>
      </w:r>
      <w:r>
        <w:rPr>
          <w:rFonts w:ascii="Arial" w:hAnsi="Arial" w:cs="Arial"/>
          <w:color w:val="000000"/>
          <w:sz w:val="24"/>
          <w:szCs w:val="24"/>
        </w:rPr>
        <w:t>nasazení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pásu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nutno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jej </w:t>
      </w:r>
      <w:r>
        <w:rPr>
          <w:rFonts w:ascii="Arial" w:hAnsi="Arial" w:cs="Arial"/>
          <w:color w:val="000000"/>
          <w:sz w:val="24"/>
          <w:szCs w:val="24"/>
        </w:rPr>
        <w:t>správně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napnout.</w:t>
      </w:r>
    </w:p>
    <w:p w:rsidR="0094221D" w:rsidRDefault="0094221D">
      <w:pPr>
        <w:framePr w:w="9300" w:wrap="auto" w:hAnchor="text" w:x="1416" w:y="632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 xml:space="preserve">Po </w:t>
      </w:r>
      <w:r>
        <w:rPr>
          <w:rFonts w:ascii="Arial" w:hAnsi="Arial" w:cs="Arial"/>
          <w:color w:val="000000"/>
          <w:sz w:val="24"/>
          <w:szCs w:val="24"/>
        </w:rPr>
        <w:t>napnutí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2"/>
          <w:sz w:val="24"/>
          <w:szCs w:val="24"/>
        </w:rPr>
        <w:t>je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doporučeno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na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krátko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spustit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stroj 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zkontrolovat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napnutí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pilového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pásu</w:t>
      </w:r>
    </w:p>
    <w:p w:rsidR="0094221D" w:rsidRDefault="0094221D">
      <w:pPr>
        <w:framePr w:w="9300" w:wrap="auto" w:hAnchor="text" w:x="1416" w:y="632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správnou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montáž.</w:t>
      </w:r>
    </w:p>
    <w:p w:rsidR="0094221D" w:rsidRDefault="0094221D">
      <w:pPr>
        <w:framePr w:w="9300" w:wrap="auto" w:hAnchor="text" w:x="1416" w:y="632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bCs/>
          <w:color w:val="000000"/>
          <w:sz w:val="24"/>
          <w:szCs w:val="24"/>
        </w:rPr>
      </w:pPr>
      <w:r>
        <w:rPr>
          <w:rFonts w:ascii="Arial" w:cs="Arial"/>
          <w:b/>
          <w:bCs/>
          <w:color w:val="000000"/>
          <w:spacing w:val="1"/>
          <w:sz w:val="24"/>
          <w:szCs w:val="24"/>
        </w:rPr>
        <w:t>Je</w:t>
      </w:r>
      <w:r>
        <w:rPr>
          <w:rFonts w:asci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zakázáno</w:t>
      </w:r>
      <w:r>
        <w:rPr>
          <w:rFonts w:ascii="Arial" w:cs="Arial"/>
          <w:b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Arial" w:cs="Arial"/>
          <w:b/>
          <w:bCs/>
          <w:color w:val="000000"/>
          <w:sz w:val="24"/>
          <w:szCs w:val="24"/>
        </w:rPr>
        <w:t>provozovat stroj bez</w:t>
      </w:r>
      <w:r>
        <w:rPr>
          <w:rFonts w:ascii="Arial" w:cs="Arial"/>
          <w:b/>
          <w:bCs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řádně</w:t>
      </w:r>
      <w:r>
        <w:rPr>
          <w:rFonts w:ascii="Arial" w:cs="Arial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upevněných</w:t>
      </w:r>
      <w:r>
        <w:rPr>
          <w:rFonts w:asci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krytů!</w:t>
      </w:r>
      <w:r>
        <w:rPr>
          <w:rFonts w:ascii="Arial" w:cs="Arial"/>
          <w:b/>
          <w:bCs/>
          <w:color w:val="000000"/>
          <w:spacing w:val="6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Dvířka</w:t>
      </w:r>
      <w:r>
        <w:rPr>
          <w:rFonts w:asci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oběžných</w:t>
      </w:r>
    </w:p>
    <w:p w:rsidR="0094221D" w:rsidRDefault="0094221D">
      <w:pPr>
        <w:framePr w:w="9300" w:wrap="auto" w:hAnchor="text" w:x="1416" w:y="632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bCs/>
          <w:color w:val="000000"/>
          <w:sz w:val="24"/>
          <w:szCs w:val="24"/>
        </w:rPr>
      </w:pPr>
      <w:r>
        <w:rPr>
          <w:rFonts w:ascii="Arial" w:cs="Arial"/>
          <w:b/>
          <w:bCs/>
          <w:color w:val="000000"/>
          <w:sz w:val="24"/>
          <w:szCs w:val="24"/>
        </w:rPr>
        <w:t xml:space="preserve">kol </w:t>
      </w:r>
      <w:r>
        <w:rPr>
          <w:rFonts w:ascii="Arial" w:hAnsi="Arial" w:cs="Arial"/>
          <w:b/>
          <w:bCs/>
          <w:color w:val="000000"/>
          <w:sz w:val="24"/>
          <w:szCs w:val="24"/>
        </w:rPr>
        <w:t>musí</w:t>
      </w:r>
      <w:r>
        <w:rPr>
          <w:rFonts w:ascii="Arial" w:cs="Arial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být</w:t>
      </w:r>
      <w:r>
        <w:rPr>
          <w:rFonts w:asci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řádně</w:t>
      </w:r>
      <w:r>
        <w:rPr>
          <w:rFonts w:ascii="Arial" w:cs="Arial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zajištěna.</w:t>
      </w:r>
      <w:r>
        <w:rPr>
          <w:rFonts w:ascii="Arial" w:cs="Arial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b/>
          <w:bCs/>
          <w:color w:val="000000"/>
          <w:sz w:val="24"/>
          <w:szCs w:val="24"/>
        </w:rPr>
        <w:t>V</w:t>
      </w:r>
      <w:r>
        <w:rPr>
          <w:rFonts w:ascii="Arial" w:cs="Arial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případě,</w:t>
      </w:r>
      <w:r>
        <w:rPr>
          <w:rFonts w:ascii="Arial" w:cs="Arial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pacing w:val="-2"/>
          <w:sz w:val="24"/>
          <w:szCs w:val="24"/>
        </w:rPr>
        <w:t>že</w:t>
      </w:r>
      <w:r>
        <w:rPr>
          <w:rFonts w:ascii="Arial" w:cs="Arial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b/>
          <w:bCs/>
          <w:color w:val="000000"/>
          <w:sz w:val="24"/>
          <w:szCs w:val="24"/>
        </w:rPr>
        <w:t>dojde k</w:t>
      </w:r>
      <w:r>
        <w:rPr>
          <w:rFonts w:ascii="Arial" w:cs="Arial"/>
          <w:b/>
          <w:bCs/>
          <w:color w:val="000000"/>
          <w:spacing w:val="4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otevření</w:t>
      </w:r>
      <w:r>
        <w:rPr>
          <w:rFonts w:asci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dvířek,</w:t>
      </w:r>
      <w:r>
        <w:rPr>
          <w:rFonts w:ascii="Arial" w:cs="Arial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b/>
          <w:bCs/>
          <w:color w:val="000000"/>
          <w:sz w:val="24"/>
          <w:szCs w:val="24"/>
        </w:rPr>
        <w:t xml:space="preserve">stroj </w:t>
      </w:r>
      <w:r>
        <w:rPr>
          <w:rFonts w:ascii="Arial" w:cs="Arial"/>
          <w:b/>
          <w:bCs/>
          <w:color w:val="000000"/>
          <w:spacing w:val="1"/>
          <w:sz w:val="24"/>
          <w:szCs w:val="24"/>
        </w:rPr>
        <w:t>se</w:t>
      </w:r>
    </w:p>
    <w:p w:rsidR="0094221D" w:rsidRDefault="0094221D">
      <w:pPr>
        <w:framePr w:w="9300" w:wrap="auto" w:hAnchor="text" w:x="1416" w:y="632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b/>
          <w:bCs/>
          <w:color w:val="000000"/>
          <w:sz w:val="24"/>
          <w:szCs w:val="24"/>
        </w:rPr>
      </w:pPr>
      <w:r>
        <w:rPr>
          <w:rFonts w:ascii="Arial" w:cs="Arial"/>
          <w:b/>
          <w:bCs/>
          <w:color w:val="000000"/>
          <w:sz w:val="24"/>
          <w:szCs w:val="24"/>
        </w:rPr>
        <w:t>automaticky</w:t>
      </w:r>
      <w:r>
        <w:rPr>
          <w:rFonts w:ascii="Arial" w:cs="Arial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zastaví!</w:t>
      </w:r>
    </w:p>
    <w:p w:rsidR="0094221D" w:rsidRDefault="0094221D">
      <w:pPr>
        <w:framePr w:w="373" w:wrap="auto" w:hAnchor="text" w:x="1776" w:y="9632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b/>
          <w:bCs/>
          <w:color w:val="000000"/>
          <w:sz w:val="24"/>
          <w:szCs w:val="24"/>
        </w:rPr>
      </w:pPr>
      <w:r>
        <w:rPr>
          <w:rFonts w:ascii="Arial" w:cs="Arial"/>
          <w:b/>
          <w:bCs/>
          <w:color w:val="000000"/>
          <w:sz w:val="24"/>
          <w:szCs w:val="24"/>
        </w:rPr>
        <w:t>5</w:t>
      </w:r>
    </w:p>
    <w:p w:rsidR="0094221D" w:rsidRDefault="0094221D">
      <w:pPr>
        <w:framePr w:w="4148" w:wrap="auto" w:hAnchor="text" w:x="1911" w:y="9632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b/>
          <w:bCs/>
          <w:color w:val="000000"/>
          <w:sz w:val="24"/>
          <w:szCs w:val="24"/>
        </w:rPr>
      </w:pPr>
      <w:r>
        <w:rPr>
          <w:rFonts w:ascii="Arial" w:cs="Arial"/>
          <w:b/>
          <w:bCs/>
          <w:color w:val="000000"/>
          <w:sz w:val="24"/>
          <w:szCs w:val="24"/>
        </w:rPr>
        <w:t>.</w:t>
      </w:r>
      <w:r>
        <w:rPr>
          <w:rFonts w:ascii="Arial" w:cs="Arial"/>
          <w:b/>
          <w:bCs/>
          <w:color w:val="000000"/>
          <w:spacing w:val="92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údržba,</w:t>
      </w:r>
      <w:r>
        <w:rPr>
          <w:rFonts w:ascii="Arial" w:cs="Arial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seřízení</w:t>
      </w:r>
      <w:r>
        <w:rPr>
          <w:rFonts w:ascii="Arial" w:cs="Arial"/>
          <w:b/>
          <w:bCs/>
          <w:color w:val="000000"/>
          <w:sz w:val="24"/>
          <w:szCs w:val="24"/>
        </w:rPr>
        <w:t>,</w:t>
      </w:r>
      <w:r>
        <w:rPr>
          <w:rFonts w:ascii="Arial" w:cs="Arial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b/>
          <w:bCs/>
          <w:color w:val="000000"/>
          <w:sz w:val="24"/>
          <w:szCs w:val="24"/>
        </w:rPr>
        <w:t>likvidace</w:t>
      </w:r>
      <w:r>
        <w:rPr>
          <w:rFonts w:ascii="Arial" w:cs="Arial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b/>
          <w:bCs/>
          <w:color w:val="000000"/>
          <w:sz w:val="24"/>
          <w:szCs w:val="24"/>
        </w:rPr>
        <w:t>stroje</w:t>
      </w:r>
    </w:p>
    <w:p w:rsidR="0094221D" w:rsidRDefault="0094221D">
      <w:pPr>
        <w:framePr w:w="3401" w:wrap="auto" w:hAnchor="text" w:x="1416" w:y="990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bCs/>
          <w:color w:val="000000"/>
          <w:sz w:val="24"/>
          <w:szCs w:val="24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Údržba</w:t>
      </w:r>
      <w:r>
        <w:rPr>
          <w:rFonts w:ascii="Arial" w:cs="Arial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b/>
          <w:bCs/>
          <w:color w:val="000000"/>
          <w:sz w:val="24"/>
          <w:szCs w:val="24"/>
        </w:rPr>
        <w:t>a</w:t>
      </w:r>
      <w:r>
        <w:rPr>
          <w:rFonts w:ascii="Arial" w:cs="Arial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termíny</w:t>
      </w:r>
      <w:r>
        <w:rPr>
          <w:rFonts w:ascii="Arial" w:cs="Arial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provádění</w:t>
      </w:r>
    </w:p>
    <w:p w:rsidR="0094221D" w:rsidRDefault="0094221D">
      <w:pPr>
        <w:framePr w:w="3401" w:wrap="auto" w:hAnchor="text" w:x="1416" w:y="9908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Kontrola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stavu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pily</w:t>
      </w:r>
    </w:p>
    <w:p w:rsidR="0094221D" w:rsidRDefault="0094221D">
      <w:pPr>
        <w:framePr w:w="2042" w:wrap="auto" w:hAnchor="text" w:x="4957" w:y="1018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denně,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průběžně</w:t>
      </w:r>
    </w:p>
    <w:p w:rsidR="0094221D" w:rsidRDefault="0094221D">
      <w:pPr>
        <w:framePr w:w="3295" w:wrap="auto" w:hAnchor="text" w:x="1416" w:y="1046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Výměna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řezacího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nástroje</w:t>
      </w:r>
    </w:p>
    <w:p w:rsidR="0094221D" w:rsidRDefault="0094221D">
      <w:pPr>
        <w:framePr w:w="3295" w:wrap="auto" w:hAnchor="text" w:x="1416" w:y="1046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Odstranění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prachu,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vyčištění</w:t>
      </w:r>
    </w:p>
    <w:p w:rsidR="0094221D" w:rsidRDefault="0094221D">
      <w:pPr>
        <w:framePr w:w="3295" w:wrap="auto" w:hAnchor="text" w:x="1416" w:y="10460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Kontrola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elektroinstalace</w:t>
      </w:r>
    </w:p>
    <w:p w:rsidR="0094221D" w:rsidRDefault="0094221D">
      <w:pPr>
        <w:framePr w:w="3295" w:wrap="auto" w:hAnchor="text" w:x="1416" w:y="1046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Kontrola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točivých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částí</w:t>
      </w:r>
    </w:p>
    <w:p w:rsidR="0094221D" w:rsidRDefault="0094221D">
      <w:pPr>
        <w:framePr w:w="3871" w:wrap="auto" w:hAnchor="text" w:x="4957" w:y="1046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při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opotřebení,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při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poškození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zubů</w:t>
      </w:r>
    </w:p>
    <w:p w:rsidR="0094221D" w:rsidRDefault="0094221D">
      <w:pPr>
        <w:framePr w:w="3871" w:wrap="auto" w:hAnchor="text" w:x="4957" w:y="1046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denně,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průběžně</w:t>
      </w:r>
    </w:p>
    <w:p w:rsidR="0094221D" w:rsidRDefault="0094221D">
      <w:pPr>
        <w:framePr w:w="3871" w:wrap="auto" w:hAnchor="text" w:x="4957" w:y="1046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denně,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průběžně</w:t>
      </w:r>
    </w:p>
    <w:p w:rsidR="0094221D" w:rsidRDefault="0094221D">
      <w:pPr>
        <w:framePr w:w="2042" w:wrap="auto" w:hAnchor="text" w:x="4957" w:y="1128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denně,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průběžně</w:t>
      </w:r>
    </w:p>
    <w:p w:rsidR="0094221D" w:rsidRDefault="0094221D">
      <w:pPr>
        <w:framePr w:w="2894" w:wrap="auto" w:hAnchor="text" w:x="1416" w:y="11564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Kontrola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celistvosti stroje</w:t>
      </w:r>
    </w:p>
    <w:p w:rsidR="0094221D" w:rsidRDefault="0094221D">
      <w:pPr>
        <w:framePr w:w="2894" w:wrap="auto" w:hAnchor="text" w:x="1416" w:y="1156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Kontrola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dotažení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  <w:szCs w:val="24"/>
        </w:rPr>
        <w:t>spojů</w:t>
      </w:r>
    </w:p>
    <w:p w:rsidR="0094221D" w:rsidRDefault="0094221D">
      <w:pPr>
        <w:framePr w:w="2042" w:wrap="auto" w:hAnchor="text" w:x="4957" w:y="1156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pacing w:val="1"/>
          <w:sz w:val="24"/>
          <w:szCs w:val="24"/>
        </w:rPr>
        <w:t>d</w:t>
      </w:r>
      <w:r>
        <w:rPr>
          <w:rFonts w:ascii="Arial" w:hAnsi="Arial" w:cs="Arial"/>
          <w:color w:val="000000"/>
          <w:sz w:val="24"/>
          <w:szCs w:val="24"/>
        </w:rPr>
        <w:t>enně,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průběžně</w:t>
      </w:r>
    </w:p>
    <w:p w:rsidR="0094221D" w:rsidRDefault="0094221D">
      <w:pPr>
        <w:framePr w:w="2042" w:wrap="auto" w:hAnchor="text" w:x="4957" w:y="11564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denně,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průběžně</w:t>
      </w:r>
    </w:p>
    <w:p w:rsidR="0094221D" w:rsidRDefault="0094221D">
      <w:pPr>
        <w:framePr w:w="9058" w:wrap="auto" w:hAnchor="text" w:x="1416" w:y="1239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 xml:space="preserve">Pro </w:t>
      </w:r>
      <w:r>
        <w:rPr>
          <w:rFonts w:ascii="Arial" w:hAnsi="Arial" w:cs="Arial"/>
          <w:color w:val="000000"/>
          <w:sz w:val="24"/>
          <w:szCs w:val="24"/>
        </w:rPr>
        <w:t>správný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chod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stroje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nutno</w:t>
      </w:r>
      <w:r>
        <w:rPr>
          <w:rFonts w:asci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provádět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pravidelnou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údržbu,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to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nejlépe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vždy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po</w:t>
      </w:r>
    </w:p>
    <w:p w:rsidR="0094221D" w:rsidRDefault="0094221D">
      <w:pPr>
        <w:framePr w:w="9058" w:wrap="auto" w:hAnchor="text" w:x="1416" w:y="12392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skončení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denní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práce.</w:t>
      </w:r>
    </w:p>
    <w:p w:rsidR="0094221D" w:rsidRDefault="0094221D">
      <w:pPr>
        <w:framePr w:w="1133" w:wrap="auto" w:hAnchor="text" w:x="1416" w:y="13221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b/>
          <w:bCs/>
          <w:color w:val="000000"/>
          <w:sz w:val="24"/>
          <w:szCs w:val="24"/>
        </w:rPr>
      </w:pPr>
      <w:r>
        <w:rPr>
          <w:rFonts w:ascii="Arial" w:cs="Arial"/>
          <w:b/>
          <w:bCs/>
          <w:color w:val="000000"/>
          <w:sz w:val="24"/>
          <w:szCs w:val="24"/>
        </w:rPr>
        <w:t>Postup:</w:t>
      </w:r>
    </w:p>
    <w:p w:rsidR="0094221D" w:rsidRDefault="0094221D">
      <w:pPr>
        <w:framePr w:w="320" w:wrap="auto" w:hAnchor="text" w:x="1776" w:y="135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7651" w:wrap="auto" w:hAnchor="text" w:x="2136" w:y="134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pacing w:val="1"/>
          <w:sz w:val="24"/>
          <w:szCs w:val="24"/>
        </w:rPr>
        <w:t>po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skončení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práce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nutno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nechat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stroj </w:t>
      </w:r>
      <w:r>
        <w:rPr>
          <w:rFonts w:ascii="Arial" w:hAnsi="Arial" w:cs="Arial"/>
          <w:color w:val="000000"/>
          <w:sz w:val="24"/>
          <w:szCs w:val="24"/>
        </w:rPr>
        <w:t>běžet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cca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3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minuty,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aby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došlo</w:t>
      </w:r>
    </w:p>
    <w:p w:rsidR="0094221D" w:rsidRDefault="0094221D">
      <w:pPr>
        <w:framePr w:w="5098" w:wrap="auto" w:hAnchor="text" w:x="2136" w:y="1381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k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ochlazení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elektromotoru 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řezacího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nástroje</w:t>
      </w:r>
    </w:p>
    <w:p w:rsidR="0094221D" w:rsidRDefault="0094221D">
      <w:pPr>
        <w:framePr w:w="320" w:wrap="auto" w:hAnchor="text" w:x="1776" w:y="14335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14335"/>
        <w:widowControl w:val="0"/>
        <w:autoSpaceDE w:val="0"/>
        <w:autoSpaceDN w:val="0"/>
        <w:spacing w:before="25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5762" w:wrap="auto" w:hAnchor="text" w:x="2136" w:y="14332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zkontrolovat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stav </w:t>
      </w:r>
      <w:r>
        <w:rPr>
          <w:rFonts w:ascii="Arial" w:hAnsi="Arial" w:cs="Arial"/>
          <w:color w:val="000000"/>
          <w:sz w:val="24"/>
          <w:szCs w:val="24"/>
        </w:rPr>
        <w:t>řezacího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pásu,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popřípadě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napnout</w:t>
      </w:r>
    </w:p>
    <w:p w:rsidR="0094221D" w:rsidRDefault="0094221D">
      <w:pPr>
        <w:framePr w:w="5762" w:wrap="auto" w:hAnchor="text" w:x="2136" w:y="14332"/>
        <w:widowControl w:val="0"/>
        <w:autoSpaceDE w:val="0"/>
        <w:autoSpaceDN w:val="0"/>
        <w:spacing w:before="24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očistit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jednot</w:t>
      </w:r>
      <w:r>
        <w:rPr>
          <w:rFonts w:ascii="Arial" w:hAnsi="Arial" w:cs="Arial"/>
          <w:color w:val="000000"/>
          <w:sz w:val="24"/>
          <w:szCs w:val="24"/>
        </w:rPr>
        <w:t>livé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části</w:t>
      </w:r>
      <w:r>
        <w:rPr>
          <w:rFonts w:ascii="Arial" w:cs="Arial"/>
          <w:color w:val="000000"/>
          <w:sz w:val="24"/>
          <w:szCs w:val="24"/>
        </w:rPr>
        <w:t xml:space="preserve"> stroje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od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prachu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nečistot</w:t>
      </w:r>
    </w:p>
    <w:p w:rsidR="0094221D" w:rsidRDefault="0094221D">
      <w:pPr>
        <w:framePr w:w="360" w:wrap="auto" w:hAnchor="text" w:x="589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6</w:t>
      </w:r>
    </w:p>
    <w:p w:rsidR="0094221D" w:rsidRDefault="0094221D">
      <w:pPr>
        <w:spacing w:before="0" w:after="0" w:line="240" w:lineRule="atLeast"/>
        <w:jc w:val="left"/>
        <w:rPr>
          <w:rFonts w:ascii="Arial"/>
          <w:color w:val="FF0000"/>
          <w:sz w:val="2"/>
          <w:szCs w:val="2"/>
        </w:rPr>
      </w:pPr>
    </w:p>
    <w:p w:rsidR="0094221D" w:rsidRDefault="0094221D">
      <w:pPr>
        <w:spacing w:before="0" w:after="0" w:line="240" w:lineRule="atLeast"/>
        <w:jc w:val="left"/>
        <w:rPr>
          <w:rFonts w:ascii="Arial"/>
          <w:color w:val="FF0000"/>
          <w:sz w:val="2"/>
          <w:szCs w:val="2"/>
        </w:rPr>
      </w:pPr>
      <w:r>
        <w:rPr>
          <w:rFonts w:ascii="Arial"/>
          <w:color w:val="FF0000"/>
          <w:sz w:val="2"/>
          <w:szCs w:val="2"/>
        </w:rPr>
        <w:br w:type="page"/>
      </w:r>
    </w:p>
    <w:p w:rsidR="0094221D" w:rsidRDefault="0094221D">
      <w:pPr>
        <w:spacing w:before="0" w:after="0" w:line="240" w:lineRule="atLeast"/>
        <w:jc w:val="left"/>
        <w:rPr>
          <w:rFonts w:ascii="Arial" w:cs="Arial"/>
          <w:color w:val="FF0000"/>
          <w:sz w:val="2"/>
          <w:szCs w:val="2"/>
        </w:rPr>
      </w:pPr>
      <w:bookmarkStart w:id="6" w:name="br7"/>
      <w:bookmarkEnd w:id="6"/>
      <w:r>
        <w:rPr>
          <w:rFonts w:ascii="Arial" w:cs="Arial"/>
          <w:color w:val="FF0000"/>
          <w:sz w:val="2"/>
          <w:szCs w:val="2"/>
        </w:rPr>
        <w:t xml:space="preserve"> </w:t>
      </w:r>
    </w:p>
    <w:p w:rsidR="0094221D" w:rsidRDefault="0094221D">
      <w:pPr>
        <w:framePr w:w="9142" w:wrap="auto" w:hAnchor="text" w:x="1416" w:y="140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Pravidelnou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pečlivou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údržbou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prodloužíte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správnou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činnost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jednotlivých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částí</w:t>
      </w:r>
    </w:p>
    <w:p w:rsidR="0094221D" w:rsidRDefault="0094221D">
      <w:pPr>
        <w:framePr w:w="9142" w:wrap="auto" w:hAnchor="text" w:x="1416" w:y="1406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stroje.</w:t>
      </w:r>
    </w:p>
    <w:p w:rsidR="0094221D" w:rsidRDefault="0094221D">
      <w:pPr>
        <w:framePr w:w="9142" w:wrap="auto" w:hAnchor="text" w:x="1416" w:y="1406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b/>
          <w:bCs/>
          <w:color w:val="000000"/>
          <w:sz w:val="24"/>
          <w:szCs w:val="24"/>
        </w:rPr>
      </w:pPr>
      <w:r>
        <w:rPr>
          <w:rFonts w:ascii="Arial" w:cs="Arial"/>
          <w:b/>
          <w:bCs/>
          <w:color w:val="000000"/>
          <w:sz w:val="24"/>
          <w:szCs w:val="24"/>
        </w:rPr>
        <w:t>Opravy</w:t>
      </w:r>
    </w:p>
    <w:p w:rsidR="0094221D" w:rsidRDefault="0094221D">
      <w:pPr>
        <w:framePr w:w="9142" w:wrap="auto" w:hAnchor="text" w:x="1416" w:y="140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Případné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opravy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pásové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pi</w:t>
      </w:r>
      <w:r>
        <w:rPr>
          <w:rFonts w:ascii="Arial" w:cs="Arial"/>
          <w:color w:val="000000"/>
          <w:sz w:val="24"/>
          <w:szCs w:val="24"/>
        </w:rPr>
        <w:t xml:space="preserve">ly 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doporučeno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odeslat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  <w:szCs w:val="24"/>
        </w:rPr>
        <w:t>přímo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výrobci,</w:t>
      </w:r>
    </w:p>
    <w:p w:rsidR="0094221D" w:rsidRDefault="0094221D">
      <w:pPr>
        <w:framePr w:w="9142" w:wrap="auto" w:hAnchor="text" w:x="1416" w:y="1406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popřípadě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výrobcem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určená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osoba/firma.</w:t>
      </w:r>
    </w:p>
    <w:p w:rsidR="0094221D" w:rsidRDefault="0094221D">
      <w:pPr>
        <w:framePr w:w="9142" w:wrap="auto" w:hAnchor="text" w:x="1416" w:y="140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pacing w:val="1"/>
          <w:sz w:val="24"/>
          <w:szCs w:val="24"/>
        </w:rPr>
        <w:t>Op</w:t>
      </w:r>
      <w:r>
        <w:rPr>
          <w:rFonts w:ascii="Arial" w:cs="Arial"/>
          <w:color w:val="000000"/>
          <w:sz w:val="24"/>
          <w:szCs w:val="24"/>
        </w:rPr>
        <w:t>rava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doporučena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tehdy,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pokud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při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provozu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stroje zaregistrujete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neobvyklé</w:t>
      </w:r>
    </w:p>
    <w:p w:rsidR="0094221D" w:rsidRDefault="0094221D">
      <w:pPr>
        <w:framePr w:w="9142" w:wrap="auto" w:hAnchor="text" w:x="1416" w:y="140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chování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stroje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(nepravidelný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zvuk,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nerovnoměrné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otáčky,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kmitání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apod.</w:t>
      </w:r>
      <w:r>
        <w:rPr>
          <w:rFonts w:ascii="Arial" w:cs="Arial"/>
          <w:color w:val="000000"/>
          <w:sz w:val="24"/>
          <w:szCs w:val="24"/>
        </w:rPr>
        <w:t>).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Při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zjištění</w:t>
      </w:r>
    </w:p>
    <w:p w:rsidR="0094221D" w:rsidRDefault="0094221D">
      <w:pPr>
        <w:framePr w:w="9142" w:wrap="auto" w:hAnchor="text" w:x="1416" w:y="1406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pacing w:val="1"/>
          <w:sz w:val="24"/>
          <w:szCs w:val="24"/>
        </w:rPr>
        <w:t>nepr</w:t>
      </w:r>
      <w:r>
        <w:rPr>
          <w:rFonts w:ascii="Arial" w:hAnsi="Arial" w:cs="Arial"/>
          <w:color w:val="000000"/>
          <w:sz w:val="24"/>
          <w:szCs w:val="24"/>
        </w:rPr>
        <w:t>avidelného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chodu </w:t>
      </w:r>
      <w:r>
        <w:rPr>
          <w:rFonts w:ascii="Arial" w:cs="Arial"/>
          <w:color w:val="000000"/>
          <w:sz w:val="24"/>
          <w:szCs w:val="24"/>
        </w:rPr>
        <w:t>stroj odstavte,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odpojte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od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elektrické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instalace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nechte</w:t>
      </w:r>
    </w:p>
    <w:p w:rsidR="0094221D" w:rsidRDefault="0094221D">
      <w:pPr>
        <w:framePr w:w="9142" w:wrap="auto" w:hAnchor="text" w:x="1416" w:y="1406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zkontrolovat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serv</w:t>
      </w:r>
      <w:r>
        <w:rPr>
          <w:rFonts w:ascii="Arial" w:hAnsi="Arial" w:cs="Arial"/>
          <w:color w:val="000000"/>
          <w:sz w:val="24"/>
          <w:szCs w:val="24"/>
        </w:rPr>
        <w:t>isním</w:t>
      </w:r>
      <w:r>
        <w:rPr>
          <w:rFonts w:ascii="Arial" w:cs="Arial"/>
          <w:color w:val="000000"/>
          <w:sz w:val="24"/>
          <w:szCs w:val="24"/>
        </w:rPr>
        <w:t xml:space="preserve"> technikem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výrobce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Leste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technology.</w:t>
      </w:r>
    </w:p>
    <w:p w:rsidR="0094221D" w:rsidRDefault="0094221D">
      <w:pPr>
        <w:framePr w:w="9142" w:wrap="auto" w:hAnchor="text" w:x="1416" w:y="140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Poškozené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kabely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nutno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ihned</w:t>
      </w:r>
      <w:r>
        <w:rPr>
          <w:rFonts w:asci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vyměnit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–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hrozí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nebezpečí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úrazu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elektrickým</w:t>
      </w:r>
    </w:p>
    <w:p w:rsidR="0094221D" w:rsidRDefault="0094221D">
      <w:pPr>
        <w:framePr w:w="9142" w:wrap="auto" w:hAnchor="text" w:x="1416" w:y="1406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proudem!</w:t>
      </w:r>
    </w:p>
    <w:p w:rsidR="0094221D" w:rsidRDefault="0094221D">
      <w:pPr>
        <w:framePr w:w="8979" w:wrap="auto" w:hAnchor="text" w:x="1416" w:y="4718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b/>
          <w:bCs/>
          <w:color w:val="000000"/>
          <w:sz w:val="24"/>
          <w:szCs w:val="24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Padání</w:t>
      </w:r>
      <w:r>
        <w:rPr>
          <w:rFonts w:asci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pásu</w:t>
      </w:r>
      <w:r>
        <w:rPr>
          <w:rFonts w:ascii="Arial" w:cs="Arial"/>
          <w:b/>
          <w:bCs/>
          <w:color w:val="000000"/>
          <w:sz w:val="24"/>
          <w:szCs w:val="24"/>
        </w:rPr>
        <w:t xml:space="preserve"> z</w:t>
      </w:r>
      <w:r>
        <w:rPr>
          <w:rFonts w:ascii="Arial" w:cs="Arial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oběžných</w:t>
      </w:r>
      <w:r>
        <w:rPr>
          <w:rFonts w:ascii="Arial" w:cs="Arial"/>
          <w:b/>
          <w:bCs/>
          <w:color w:val="000000"/>
          <w:sz w:val="24"/>
          <w:szCs w:val="24"/>
        </w:rPr>
        <w:t xml:space="preserve"> kol</w:t>
      </w:r>
    </w:p>
    <w:p w:rsidR="0094221D" w:rsidRDefault="0094221D">
      <w:pPr>
        <w:framePr w:w="8979" w:wrap="auto" w:hAnchor="text" w:x="1416" w:y="471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V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případech,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kdy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dochází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padání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pilového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pásu</w:t>
      </w:r>
      <w:r>
        <w:rPr>
          <w:rFonts w:ascii="Arial" w:cs="Arial"/>
          <w:color w:val="000000"/>
          <w:sz w:val="24"/>
          <w:szCs w:val="24"/>
        </w:rPr>
        <w:t xml:space="preserve"> z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oběžných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kol, </w:t>
      </w:r>
      <w:r>
        <w:rPr>
          <w:rFonts w:ascii="Arial" w:cs="Arial"/>
          <w:color w:val="000000"/>
          <w:spacing w:val="-2"/>
          <w:sz w:val="24"/>
          <w:szCs w:val="24"/>
        </w:rPr>
        <w:t>je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nutno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provést</w:t>
      </w:r>
    </w:p>
    <w:p w:rsidR="0094221D" w:rsidRDefault="0094221D">
      <w:pPr>
        <w:framePr w:w="8979" w:wrap="auto" w:hAnchor="text" w:x="1416" w:y="4718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seřízení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naklopených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oběžných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kol.</w:t>
      </w:r>
    </w:p>
    <w:p w:rsidR="0094221D" w:rsidRDefault="0094221D">
      <w:pPr>
        <w:framePr w:w="1975" w:wrap="auto" w:hAnchor="text" w:x="1416" w:y="55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Postup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seřízení:</w:t>
      </w:r>
    </w:p>
    <w:p w:rsidR="0094221D" w:rsidRDefault="0094221D">
      <w:pPr>
        <w:framePr w:w="320" w:wrap="auto" w:hAnchor="text" w:x="1776" w:y="58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58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58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8284" w:wrap="auto" w:hAnchor="text" w:x="2136" w:y="5823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vypněte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stroj </w:t>
      </w:r>
      <w:r>
        <w:rPr>
          <w:rFonts w:ascii="Arial" w:cs="Arial"/>
          <w:color w:val="000000"/>
          <w:spacing w:val="-2"/>
          <w:sz w:val="24"/>
          <w:szCs w:val="24"/>
        </w:rPr>
        <w:t>ze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sítě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vytažení</w:t>
      </w:r>
      <w:r>
        <w:rPr>
          <w:rFonts w:ascii="Arial" w:cs="Arial"/>
          <w:color w:val="000000"/>
          <w:sz w:val="24"/>
          <w:szCs w:val="24"/>
        </w:rPr>
        <w:t xml:space="preserve">m </w:t>
      </w:r>
      <w:r>
        <w:rPr>
          <w:rFonts w:ascii="Arial" w:hAnsi="Arial" w:cs="Arial"/>
          <w:color w:val="000000"/>
          <w:sz w:val="24"/>
          <w:szCs w:val="24"/>
        </w:rPr>
        <w:t>přívodního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kabelu</w:t>
      </w:r>
    </w:p>
    <w:p w:rsidR="0094221D" w:rsidRDefault="0094221D">
      <w:pPr>
        <w:framePr w:w="8284" w:wrap="auto" w:hAnchor="text" w:x="2136" w:y="5823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povolte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aretaci </w:t>
      </w:r>
      <w:r>
        <w:rPr>
          <w:rFonts w:ascii="Arial" w:hAnsi="Arial" w:cs="Arial"/>
          <w:color w:val="000000"/>
          <w:sz w:val="24"/>
          <w:szCs w:val="24"/>
        </w:rPr>
        <w:t>seřizovacího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šroubu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(viz </w:t>
      </w:r>
      <w:r>
        <w:rPr>
          <w:rFonts w:ascii="Arial" w:cs="Arial"/>
          <w:color w:val="000000"/>
          <w:spacing w:val="1"/>
          <w:sz w:val="24"/>
          <w:szCs w:val="24"/>
        </w:rPr>
        <w:t>obr.</w:t>
      </w:r>
      <w:r>
        <w:rPr>
          <w:rFonts w:ascii="Arial" w:cs="Arial"/>
          <w:color w:val="000000"/>
          <w:sz w:val="24"/>
          <w:szCs w:val="24"/>
        </w:rPr>
        <w:t>)</w:t>
      </w:r>
    </w:p>
    <w:p w:rsidR="0094221D" w:rsidRDefault="0094221D">
      <w:pPr>
        <w:framePr w:w="8284" w:wrap="auto" w:hAnchor="text" w:x="2136" w:y="582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pootočte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seřizovacím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šroubem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podle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nákresu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ve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směru,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který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je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požadován</w:t>
      </w:r>
    </w:p>
    <w:p w:rsidR="0094221D" w:rsidRDefault="0094221D">
      <w:pPr>
        <w:framePr w:w="8284" w:wrap="auto" w:hAnchor="text" w:x="2136" w:y="5823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 xml:space="preserve">(podle </w:t>
      </w:r>
      <w:r>
        <w:rPr>
          <w:rFonts w:ascii="Arial" w:hAnsi="Arial" w:cs="Arial"/>
          <w:color w:val="000000"/>
          <w:sz w:val="24"/>
          <w:szCs w:val="24"/>
        </w:rPr>
        <w:t>směru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skluzu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pásu</w:t>
      </w:r>
      <w:r>
        <w:rPr>
          <w:rFonts w:ascii="Arial" w:cs="Arial"/>
          <w:color w:val="000000"/>
          <w:sz w:val="24"/>
          <w:szCs w:val="24"/>
        </w:rPr>
        <w:t>)</w:t>
      </w:r>
    </w:p>
    <w:p w:rsidR="0094221D" w:rsidRDefault="0094221D">
      <w:pPr>
        <w:framePr w:w="320" w:wrap="auto" w:hAnchor="text" w:x="1776" w:y="69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69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8112" w:wrap="auto" w:hAnchor="text" w:x="2136" w:y="692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zajistěte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aretaci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zkušebním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zapnutím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stroje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ověřte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polohu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pilového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pásu</w:t>
      </w:r>
    </w:p>
    <w:p w:rsidR="0094221D" w:rsidRDefault="0094221D">
      <w:pPr>
        <w:framePr w:w="8112" w:wrap="auto" w:hAnchor="text" w:x="2136" w:y="6927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v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případě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potřeby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celý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postup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opakujte</w:t>
      </w:r>
    </w:p>
    <w:p w:rsidR="0094221D" w:rsidRDefault="0094221D">
      <w:pPr>
        <w:framePr w:w="1041" w:wrap="auto" w:hAnchor="text" w:x="1416" w:y="803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bCs/>
          <w:color w:val="000000"/>
          <w:sz w:val="24"/>
          <w:szCs w:val="24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Mazání</w:t>
      </w:r>
    </w:p>
    <w:p w:rsidR="0094221D" w:rsidRDefault="0094221D">
      <w:pPr>
        <w:framePr w:w="9260" w:wrap="auto" w:hAnchor="text" w:x="1416" w:y="830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Mazací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místa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stroje </w:t>
      </w:r>
      <w:r>
        <w:rPr>
          <w:rFonts w:ascii="Arial" w:cs="Arial"/>
          <w:color w:val="000000"/>
          <w:spacing w:val="-1"/>
          <w:sz w:val="24"/>
          <w:szCs w:val="24"/>
        </w:rPr>
        <w:t>jsou</w:t>
      </w:r>
      <w:r>
        <w:rPr>
          <w:rFonts w:asci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na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přesném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vedení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posuvu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řezného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stolu,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kde</w:t>
      </w:r>
      <w:r>
        <w:rPr>
          <w:rFonts w:ascii="Arial" w:cs="Arial"/>
          <w:color w:val="000000"/>
          <w:spacing w:val="7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umístěna</w:t>
      </w:r>
    </w:p>
    <w:p w:rsidR="0094221D" w:rsidRDefault="0094221D">
      <w:pPr>
        <w:framePr w:w="9260" w:wrap="auto" w:hAnchor="text" w:x="1416" w:y="8307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maznice,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ostatní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ložiska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jsou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zapouzdřena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nevyžadují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2"/>
          <w:sz w:val="24"/>
          <w:szCs w:val="24"/>
        </w:rPr>
        <w:t>mazání</w:t>
      </w:r>
      <w:r>
        <w:rPr>
          <w:rFonts w:ascii="Arial" w:cs="Arial"/>
          <w:color w:val="000000"/>
          <w:sz w:val="24"/>
          <w:szCs w:val="24"/>
        </w:rPr>
        <w:t>.</w:t>
      </w:r>
    </w:p>
    <w:p w:rsidR="0094221D" w:rsidRDefault="0094221D">
      <w:pPr>
        <w:framePr w:w="9260" w:wrap="auto" w:hAnchor="text" w:x="1416" w:y="830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Přesné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vedení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nutno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mazat </w:t>
      </w:r>
      <w:r>
        <w:rPr>
          <w:rFonts w:ascii="Arial" w:hAnsi="Arial" w:cs="Arial"/>
          <w:color w:val="000000"/>
          <w:sz w:val="24"/>
          <w:szCs w:val="24"/>
        </w:rPr>
        <w:t>nejméně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1x</w:t>
      </w:r>
      <w:r>
        <w:rPr>
          <w:rFonts w:asci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2"/>
          <w:sz w:val="24"/>
          <w:szCs w:val="24"/>
        </w:rPr>
        <w:t>za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3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týdny</w:t>
      </w:r>
      <w:r>
        <w:rPr>
          <w:rFonts w:ascii="Arial" w:cs="Arial"/>
          <w:color w:val="000000"/>
          <w:sz w:val="24"/>
          <w:szCs w:val="24"/>
        </w:rPr>
        <w:t xml:space="preserve"> v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závislosti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na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četnosti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užívání.</w:t>
      </w:r>
    </w:p>
    <w:p w:rsidR="0094221D" w:rsidRDefault="0094221D">
      <w:pPr>
        <w:framePr w:w="3655" w:wrap="auto" w:hAnchor="text" w:x="1416" w:y="941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bCs/>
          <w:color w:val="000000"/>
          <w:sz w:val="24"/>
          <w:szCs w:val="24"/>
        </w:rPr>
      </w:pPr>
      <w:r>
        <w:rPr>
          <w:rFonts w:ascii="Arial" w:cs="Arial"/>
          <w:b/>
          <w:bCs/>
          <w:color w:val="000000"/>
          <w:sz w:val="24"/>
          <w:szCs w:val="24"/>
        </w:rPr>
        <w:t>Poruchy a</w:t>
      </w:r>
      <w:r>
        <w:rPr>
          <w:rFonts w:ascii="Arial" w:cs="Arial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b/>
          <w:bCs/>
          <w:color w:val="000000"/>
          <w:sz w:val="24"/>
          <w:szCs w:val="24"/>
        </w:rPr>
        <w:t xml:space="preserve">jejich </w:t>
      </w:r>
      <w:r>
        <w:rPr>
          <w:rFonts w:ascii="Arial" w:hAnsi="Arial" w:cs="Arial"/>
          <w:b/>
          <w:bCs/>
          <w:color w:val="000000"/>
          <w:sz w:val="24"/>
          <w:szCs w:val="24"/>
        </w:rPr>
        <w:t>odstraňování</w:t>
      </w:r>
    </w:p>
    <w:p w:rsidR="0094221D" w:rsidRDefault="0094221D">
      <w:pPr>
        <w:framePr w:w="1202" w:wrap="auto" w:hAnchor="text" w:x="2432" w:y="998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bCs/>
          <w:color w:val="000000"/>
          <w:sz w:val="24"/>
          <w:szCs w:val="24"/>
        </w:rPr>
      </w:pPr>
      <w:r>
        <w:rPr>
          <w:rFonts w:ascii="Arial" w:cs="Arial"/>
          <w:b/>
          <w:bCs/>
          <w:color w:val="000000"/>
          <w:sz w:val="24"/>
          <w:szCs w:val="24"/>
        </w:rPr>
        <w:t>Probl</w:t>
      </w:r>
      <w:r>
        <w:rPr>
          <w:rFonts w:ascii="Arial" w:hAnsi="Arial" w:cs="Arial"/>
          <w:b/>
          <w:bCs/>
          <w:color w:val="000000"/>
          <w:spacing w:val="1"/>
          <w:sz w:val="24"/>
          <w:szCs w:val="24"/>
        </w:rPr>
        <w:t>ém</w:t>
      </w:r>
    </w:p>
    <w:p w:rsidR="0094221D" w:rsidRDefault="0094221D">
      <w:pPr>
        <w:framePr w:w="2109" w:wrap="auto" w:hAnchor="text" w:x="5000" w:y="9983"/>
        <w:widowControl w:val="0"/>
        <w:autoSpaceDE w:val="0"/>
        <w:autoSpaceDN w:val="0"/>
        <w:spacing w:before="0" w:after="0" w:line="268" w:lineRule="exact"/>
        <w:ind w:left="132"/>
        <w:jc w:val="left"/>
        <w:rPr>
          <w:rFonts w:ascii="Arial"/>
          <w:b/>
          <w:bCs/>
          <w:color w:val="000000"/>
          <w:sz w:val="24"/>
          <w:szCs w:val="24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Možná</w:t>
      </w:r>
      <w:r>
        <w:rPr>
          <w:rFonts w:ascii="Arial" w:cs="Arial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příčina</w:t>
      </w:r>
    </w:p>
    <w:p w:rsidR="0094221D" w:rsidRDefault="0094221D">
      <w:pPr>
        <w:framePr w:w="2109" w:wrap="auto" w:hAnchor="text" w:x="5000" w:y="9983"/>
        <w:widowControl w:val="0"/>
        <w:autoSpaceDE w:val="0"/>
        <w:autoSpaceDN w:val="0"/>
        <w:spacing w:before="269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nízké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napětí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v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síti</w:t>
      </w:r>
    </w:p>
    <w:p w:rsidR="0094221D" w:rsidRDefault="0094221D">
      <w:pPr>
        <w:framePr w:w="2109" w:wrap="auto" w:hAnchor="text" w:x="5000" w:y="9983"/>
        <w:widowControl w:val="0"/>
        <w:autoSpaceDE w:val="0"/>
        <w:autoSpaceDN w:val="0"/>
        <w:spacing w:before="269" w:after="0" w:line="268" w:lineRule="exact"/>
        <w:ind w:left="60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chybné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zapojení</w:t>
      </w:r>
    </w:p>
    <w:p w:rsidR="0094221D" w:rsidRDefault="0094221D">
      <w:pPr>
        <w:framePr w:w="1763" w:wrap="auto" w:hAnchor="text" w:x="8565" w:y="998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bCs/>
          <w:color w:val="000000"/>
          <w:sz w:val="24"/>
          <w:szCs w:val="24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Možné</w:t>
      </w:r>
      <w:r>
        <w:rPr>
          <w:rFonts w:ascii="Arial" w:cs="Arial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řešení</w:t>
      </w:r>
    </w:p>
    <w:p w:rsidR="0094221D" w:rsidRDefault="0094221D">
      <w:pPr>
        <w:framePr w:w="3187" w:wrap="auto" w:hAnchor="text" w:x="7852" w:y="10374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zkontrolovat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elektroinstalaci</w:t>
      </w:r>
    </w:p>
    <w:p w:rsidR="0094221D" w:rsidRDefault="0094221D">
      <w:pPr>
        <w:framePr w:w="3187" w:wrap="auto" w:hAnchor="text" w:x="7852" w:y="10374"/>
        <w:widowControl w:val="0"/>
        <w:autoSpaceDE w:val="0"/>
        <w:autoSpaceDN w:val="0"/>
        <w:spacing w:before="65" w:after="0" w:line="268" w:lineRule="exact"/>
        <w:ind w:left="274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vyměnit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přívodní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kabel</w:t>
      </w:r>
    </w:p>
    <w:p w:rsidR="0094221D" w:rsidRDefault="0094221D">
      <w:pPr>
        <w:framePr w:w="3187" w:wrap="auto" w:hAnchor="text" w:x="7852" w:y="10374"/>
        <w:widowControl w:val="0"/>
        <w:autoSpaceDE w:val="0"/>
        <w:autoSpaceDN w:val="0"/>
        <w:spacing w:before="82" w:after="0" w:line="268" w:lineRule="exact"/>
        <w:ind w:left="334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zkontrolovat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připojení</w:t>
      </w:r>
    </w:p>
    <w:p w:rsidR="0094221D" w:rsidRDefault="0094221D">
      <w:pPr>
        <w:framePr w:w="2348" w:wrap="auto" w:hAnchor="text" w:x="1858" w:y="10695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Nízký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výkon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motoru</w:t>
      </w:r>
    </w:p>
    <w:p w:rsidR="0094221D" w:rsidRDefault="0094221D">
      <w:pPr>
        <w:framePr w:w="2975" w:wrap="auto" w:hAnchor="text" w:x="4563" w:y="1137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řezaný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materiál</w:t>
      </w:r>
      <w:r>
        <w:rPr>
          <w:rFonts w:ascii="Arial" w:cs="Arial"/>
          <w:color w:val="000000"/>
          <w:sz w:val="24"/>
          <w:szCs w:val="24"/>
        </w:rPr>
        <w:t xml:space="preserve"> je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chybně</w:t>
      </w:r>
    </w:p>
    <w:p w:rsidR="0094221D" w:rsidRDefault="0094221D">
      <w:pPr>
        <w:framePr w:w="2975" w:wrap="auto" w:hAnchor="text" w:x="4563" w:y="11377"/>
        <w:widowControl w:val="0"/>
        <w:autoSpaceDE w:val="0"/>
        <w:autoSpaceDN w:val="0"/>
        <w:spacing w:before="8" w:after="0" w:line="268" w:lineRule="exact"/>
        <w:ind w:left="36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ustaven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na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řezacím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stole</w:t>
      </w:r>
    </w:p>
    <w:p w:rsidR="0094221D" w:rsidRDefault="0094221D">
      <w:pPr>
        <w:framePr w:w="2641" w:wrap="auto" w:hAnchor="text" w:x="8126" w:y="1151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 xml:space="preserve">ustavit </w:t>
      </w:r>
      <w:r>
        <w:rPr>
          <w:rFonts w:ascii="Arial" w:hAnsi="Arial" w:cs="Arial"/>
          <w:color w:val="000000"/>
          <w:sz w:val="24"/>
          <w:szCs w:val="24"/>
        </w:rPr>
        <w:t>řezaný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materiál</w:t>
      </w:r>
    </w:p>
    <w:p w:rsidR="0094221D" w:rsidRDefault="0094221D">
      <w:pPr>
        <w:framePr w:w="1763" w:wrap="auto" w:hAnchor="text" w:x="2151" w:y="1198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řez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rovný</w:t>
      </w:r>
    </w:p>
    <w:p w:rsidR="0094221D" w:rsidRDefault="0094221D">
      <w:pPr>
        <w:framePr w:w="3388" w:wrap="auto" w:hAnchor="text" w:x="7751" w:y="12042"/>
        <w:widowControl w:val="0"/>
        <w:autoSpaceDE w:val="0"/>
        <w:autoSpaceDN w:val="0"/>
        <w:spacing w:before="0" w:after="0" w:line="268" w:lineRule="exact"/>
        <w:ind w:left="483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snížit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rychlost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  <w:szCs w:val="24"/>
        </w:rPr>
        <w:t>řezání</w:t>
      </w:r>
    </w:p>
    <w:p w:rsidR="0094221D" w:rsidRDefault="0094221D">
      <w:pPr>
        <w:framePr w:w="3388" w:wrap="auto" w:hAnchor="text" w:x="7751" w:y="12042"/>
        <w:widowControl w:val="0"/>
        <w:autoSpaceDE w:val="0"/>
        <w:autoSpaceDN w:val="0"/>
        <w:spacing w:before="29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zkontrolovat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napnutí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řezacího</w:t>
      </w:r>
    </w:p>
    <w:p w:rsidR="0094221D" w:rsidRDefault="0094221D">
      <w:pPr>
        <w:framePr w:w="3388" w:wrap="auto" w:hAnchor="text" w:x="7751" w:y="12042"/>
        <w:widowControl w:val="0"/>
        <w:autoSpaceDE w:val="0"/>
        <w:autoSpaceDN w:val="0"/>
        <w:spacing w:before="8" w:after="0" w:line="268" w:lineRule="exact"/>
        <w:ind w:left="1316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pásu</w:t>
      </w:r>
    </w:p>
    <w:p w:rsidR="0094221D" w:rsidRDefault="0094221D">
      <w:pPr>
        <w:framePr w:w="2321" w:wrap="auto" w:hAnchor="text" w:x="4892" w:y="1215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příliš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vysoký</w:t>
      </w:r>
      <w:r>
        <w:rPr>
          <w:rFonts w:ascii="Arial" w:cs="Arial"/>
          <w:color w:val="000000"/>
          <w:sz w:val="24"/>
          <w:szCs w:val="24"/>
        </w:rPr>
        <w:t xml:space="preserve"> tlak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na</w:t>
      </w:r>
    </w:p>
    <w:p w:rsidR="0094221D" w:rsidRDefault="0094221D">
      <w:pPr>
        <w:framePr w:w="2321" w:wrap="auto" w:hAnchor="text" w:x="4892" w:y="12157"/>
        <w:widowControl w:val="0"/>
        <w:autoSpaceDE w:val="0"/>
        <w:autoSpaceDN w:val="0"/>
        <w:spacing w:before="8" w:after="0" w:line="268" w:lineRule="exact"/>
        <w:ind w:left="82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materiál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při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řezání</w:t>
      </w:r>
    </w:p>
    <w:p w:rsidR="0094221D" w:rsidRDefault="0094221D">
      <w:pPr>
        <w:framePr w:w="2719" w:wrap="auto" w:hAnchor="text" w:x="8088" w:y="1295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oči</w:t>
      </w:r>
      <w:r>
        <w:rPr>
          <w:rFonts w:ascii="Arial" w:cs="Arial"/>
          <w:color w:val="000000"/>
          <w:sz w:val="24"/>
          <w:szCs w:val="24"/>
        </w:rPr>
        <w:t>stit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zuby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smetáčkem</w:t>
      </w:r>
    </w:p>
    <w:p w:rsidR="0094221D" w:rsidRDefault="0094221D">
      <w:pPr>
        <w:framePr w:w="2628" w:wrap="auto" w:hAnchor="text" w:x="8133" w:y="1328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zkontrolovat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stav </w:t>
      </w:r>
      <w:r>
        <w:rPr>
          <w:rFonts w:ascii="Arial" w:hAnsi="Arial" w:cs="Arial"/>
          <w:color w:val="000000"/>
          <w:sz w:val="24"/>
          <w:szCs w:val="24"/>
        </w:rPr>
        <w:t>zubů</w:t>
      </w:r>
    </w:p>
    <w:p w:rsidR="0094221D" w:rsidRDefault="0094221D">
      <w:pPr>
        <w:framePr w:w="1934" w:wrap="auto" w:hAnchor="text" w:x="2064" w:y="1344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pila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špatně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  <w:szCs w:val="24"/>
        </w:rPr>
        <w:t>řeže</w:t>
      </w:r>
    </w:p>
    <w:p w:rsidR="0094221D" w:rsidRDefault="0094221D">
      <w:pPr>
        <w:framePr w:w="2403" w:wrap="auto" w:hAnchor="text" w:x="4851" w:y="1344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zanesený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pilový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pás</w:t>
      </w:r>
    </w:p>
    <w:p w:rsidR="0094221D" w:rsidRDefault="0094221D">
      <w:pPr>
        <w:framePr w:w="3763" w:wrap="auto" w:hAnchor="text" w:x="7564" w:y="1363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provést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několik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  <w:szCs w:val="24"/>
        </w:rPr>
        <w:t>řezů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do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materiálu</w:t>
      </w:r>
    </w:p>
    <w:p w:rsidR="0094221D" w:rsidRDefault="0094221D">
      <w:pPr>
        <w:framePr w:w="3763" w:wrap="auto" w:hAnchor="text" w:x="7564" w:y="13638"/>
        <w:widowControl w:val="0"/>
        <w:autoSpaceDE w:val="0"/>
        <w:autoSpaceDN w:val="0"/>
        <w:spacing w:before="8" w:after="0" w:line="268" w:lineRule="exact"/>
        <w:ind w:left="89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 xml:space="preserve">s </w:t>
      </w:r>
      <w:r>
        <w:rPr>
          <w:rFonts w:ascii="Arial" w:hAnsi="Arial" w:cs="Arial"/>
          <w:color w:val="000000"/>
          <w:sz w:val="24"/>
          <w:szCs w:val="24"/>
        </w:rPr>
        <w:t>dobrými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brusnými</w:t>
      </w:r>
      <w:r>
        <w:rPr>
          <w:rFonts w:ascii="Arial" w:cs="Arial"/>
          <w:color w:val="000000"/>
          <w:sz w:val="24"/>
          <w:szCs w:val="24"/>
        </w:rPr>
        <w:t xml:space="preserve"> vlastnostmi</w:t>
      </w:r>
    </w:p>
    <w:p w:rsidR="0094221D" w:rsidRDefault="0094221D">
      <w:pPr>
        <w:framePr w:w="2616" w:wrap="auto" w:hAnchor="text" w:x="4712" w:y="1435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spálená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cívka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spínače</w:t>
      </w:r>
    </w:p>
    <w:p w:rsidR="0094221D" w:rsidRDefault="0094221D">
      <w:pPr>
        <w:framePr w:w="2616" w:wrap="auto" w:hAnchor="text" w:x="4712" w:y="14351"/>
        <w:widowControl w:val="0"/>
        <w:autoSpaceDE w:val="0"/>
        <w:autoSpaceDN w:val="0"/>
        <w:spacing w:before="27" w:after="0" w:line="268" w:lineRule="exact"/>
        <w:ind w:left="79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chybně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zapojené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relé</w:t>
      </w:r>
    </w:p>
    <w:p w:rsidR="0094221D" w:rsidRDefault="0094221D">
      <w:pPr>
        <w:framePr w:w="2616" w:wrap="auto" w:hAnchor="text" w:x="4712" w:y="14351"/>
        <w:widowControl w:val="0"/>
        <w:autoSpaceDE w:val="0"/>
        <w:autoSpaceDN w:val="0"/>
        <w:spacing w:before="8" w:after="0" w:line="268" w:lineRule="exact"/>
        <w:ind w:left="948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cívky</w:t>
      </w:r>
    </w:p>
    <w:p w:rsidR="0094221D" w:rsidRDefault="0094221D">
      <w:pPr>
        <w:framePr w:w="1695" w:wrap="auto" w:hAnchor="text" w:x="8599" w:y="1435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vyměnit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cívku</w:t>
      </w:r>
    </w:p>
    <w:p w:rsidR="0094221D" w:rsidRDefault="0094221D">
      <w:pPr>
        <w:framePr w:w="2681" w:wrap="auto" w:hAnchor="text" w:x="1724" w:y="14457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Spínač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nedrží</w:t>
      </w:r>
      <w:r>
        <w:rPr>
          <w:rFonts w:ascii="Arial" w:cs="Arial"/>
          <w:color w:val="000000"/>
          <w:sz w:val="24"/>
          <w:szCs w:val="24"/>
        </w:rPr>
        <w:t xml:space="preserve"> v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poloze</w:t>
      </w:r>
    </w:p>
    <w:p w:rsidR="0094221D" w:rsidRDefault="0094221D">
      <w:pPr>
        <w:framePr w:w="1387" w:wrap="auto" w:hAnchor="text" w:x="2338" w:y="14733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ZAPNUTO</w:t>
      </w:r>
    </w:p>
    <w:p w:rsidR="0094221D" w:rsidRDefault="0094221D">
      <w:pPr>
        <w:framePr w:w="1935" w:wrap="auto" w:hAnchor="text" w:x="8479" w:y="149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 xml:space="preserve">opravit </w:t>
      </w:r>
      <w:r>
        <w:rPr>
          <w:rFonts w:ascii="Arial" w:hAnsi="Arial" w:cs="Arial"/>
          <w:color w:val="000000"/>
          <w:sz w:val="24"/>
          <w:szCs w:val="24"/>
        </w:rPr>
        <w:t>zapojení</w:t>
      </w:r>
    </w:p>
    <w:p w:rsidR="0094221D" w:rsidRDefault="0094221D">
      <w:pPr>
        <w:framePr w:w="360" w:wrap="auto" w:hAnchor="text" w:x="589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7</w:t>
      </w:r>
    </w:p>
    <w:p w:rsidR="0094221D" w:rsidRDefault="0094221D">
      <w:pPr>
        <w:spacing w:before="0" w:after="0" w:line="240" w:lineRule="atLeast"/>
        <w:jc w:val="left"/>
        <w:rPr>
          <w:rFonts w:ascii="Arial"/>
          <w:color w:val="FF0000"/>
          <w:sz w:val="2"/>
          <w:szCs w:val="2"/>
        </w:rPr>
      </w:pPr>
      <w:r>
        <w:rPr>
          <w:noProof/>
          <w:lang w:val="cs-CZ" w:eastAsia="cs-CZ"/>
        </w:rPr>
        <w:pict>
          <v:shape id="_x00008" o:spid="_x0000_s1034" type="#_x0000_t75" style="position:absolute;margin-left:68.6pt;margin-top:496.75pt;width:493.4pt;height:264.7pt;z-index:-251652096;mso-position-horizontal-relative:page;mso-position-vertical-relative:page">
            <v:imagedata r:id="rId12" o:title=""/>
            <w10:wrap anchorx="page" anchory="page"/>
          </v:shape>
        </w:pict>
      </w:r>
      <w:r>
        <w:rPr>
          <w:rFonts w:ascii="Arial"/>
          <w:color w:val="FF0000"/>
          <w:sz w:val="2"/>
          <w:szCs w:val="2"/>
        </w:rPr>
        <w:br w:type="page"/>
      </w:r>
    </w:p>
    <w:p w:rsidR="0094221D" w:rsidRDefault="0094221D">
      <w:pPr>
        <w:spacing w:before="0" w:after="0" w:line="240" w:lineRule="atLeast"/>
        <w:jc w:val="left"/>
        <w:rPr>
          <w:rFonts w:ascii="Arial" w:cs="Arial"/>
          <w:color w:val="FF0000"/>
          <w:sz w:val="2"/>
          <w:szCs w:val="2"/>
        </w:rPr>
      </w:pPr>
      <w:bookmarkStart w:id="7" w:name="br8"/>
      <w:bookmarkEnd w:id="7"/>
      <w:r>
        <w:rPr>
          <w:rFonts w:ascii="Arial" w:cs="Arial"/>
          <w:color w:val="FF0000"/>
          <w:sz w:val="2"/>
          <w:szCs w:val="2"/>
        </w:rPr>
        <w:t xml:space="preserve"> </w:t>
      </w:r>
    </w:p>
    <w:p w:rsidR="0094221D" w:rsidRDefault="0094221D">
      <w:pPr>
        <w:framePr w:w="1508" w:wrap="auto" w:hAnchor="text" w:x="1416" w:y="168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bCs/>
          <w:color w:val="000000"/>
          <w:sz w:val="24"/>
          <w:szCs w:val="24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Skladování</w:t>
      </w:r>
    </w:p>
    <w:p w:rsidR="0094221D" w:rsidRDefault="0094221D">
      <w:pPr>
        <w:framePr w:w="9312" w:wrap="auto" w:hAnchor="text" w:x="1416" w:y="195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Při</w:t>
      </w:r>
      <w:r>
        <w:rPr>
          <w:rFonts w:ascii="Arial" w:cs="Arial"/>
          <w:color w:val="000000"/>
          <w:spacing w:val="150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sklad</w:t>
      </w:r>
      <w:r>
        <w:rPr>
          <w:rFonts w:ascii="Arial" w:hAnsi="Arial" w:cs="Arial"/>
          <w:color w:val="000000"/>
          <w:sz w:val="24"/>
          <w:szCs w:val="24"/>
        </w:rPr>
        <w:t>ování</w:t>
      </w:r>
      <w:r>
        <w:rPr>
          <w:rFonts w:ascii="Arial" w:cs="Arial"/>
          <w:color w:val="000000"/>
          <w:spacing w:val="15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15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třeba</w:t>
      </w:r>
      <w:r>
        <w:rPr>
          <w:rFonts w:ascii="Arial" w:cs="Arial"/>
          <w:color w:val="000000"/>
          <w:spacing w:val="15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zařízení</w:t>
      </w:r>
      <w:r>
        <w:rPr>
          <w:rFonts w:ascii="Arial" w:cs="Arial"/>
          <w:color w:val="000000"/>
          <w:spacing w:val="15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umístit</w:t>
      </w:r>
      <w:r>
        <w:rPr>
          <w:rFonts w:ascii="Arial" w:cs="Arial"/>
          <w:color w:val="000000"/>
          <w:spacing w:val="149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v</w:t>
      </w:r>
      <w:r>
        <w:rPr>
          <w:rFonts w:asci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suchém</w:t>
      </w:r>
      <w:r>
        <w:rPr>
          <w:rFonts w:ascii="Arial" w:cs="Arial"/>
          <w:color w:val="000000"/>
          <w:spacing w:val="15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vnitřním</w:t>
      </w:r>
      <w:r>
        <w:rPr>
          <w:rFonts w:ascii="Arial" w:cs="Arial"/>
          <w:color w:val="000000"/>
          <w:spacing w:val="15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prostředí,</w:t>
      </w:r>
      <w:r>
        <w:rPr>
          <w:rFonts w:ascii="Arial" w:cs="Arial"/>
          <w:color w:val="000000"/>
          <w:spacing w:val="15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  <w:szCs w:val="24"/>
        </w:rPr>
        <w:t>před</w:t>
      </w:r>
    </w:p>
    <w:p w:rsidR="0094221D" w:rsidRDefault="0094221D">
      <w:pPr>
        <w:framePr w:w="9312" w:wrap="auto" w:hAnchor="text" w:x="1416" w:y="1958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skladováním</w:t>
      </w:r>
      <w:r>
        <w:rPr>
          <w:rFonts w:asci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třeba</w:t>
      </w:r>
      <w:r>
        <w:rPr>
          <w:rFonts w:asci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jej</w:t>
      </w:r>
      <w:r>
        <w:rPr>
          <w:rFonts w:asci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řádně</w:t>
      </w:r>
      <w:r>
        <w:rPr>
          <w:rFonts w:ascii="Arial" w:cs="Arial"/>
          <w:color w:val="000000"/>
          <w:spacing w:val="2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ošetřit</w:t>
      </w:r>
      <w:r>
        <w:rPr>
          <w:rFonts w:asci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podle</w:t>
      </w:r>
      <w:r>
        <w:rPr>
          <w:rFonts w:ascii="Arial" w:cs="Arial"/>
          <w:color w:val="000000"/>
          <w:spacing w:val="2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části</w:t>
      </w:r>
      <w:r>
        <w:rPr>
          <w:rFonts w:asci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5</w:t>
      </w:r>
      <w:r>
        <w:rPr>
          <w:rFonts w:asci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tohoto</w:t>
      </w:r>
      <w:r>
        <w:rPr>
          <w:rFonts w:asci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návodu</w:t>
      </w:r>
      <w:r>
        <w:rPr>
          <w:rFonts w:ascii="Arial" w:cs="Arial"/>
          <w:color w:val="000000"/>
          <w:spacing w:val="25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nakonzervovat</w:t>
      </w:r>
    </w:p>
    <w:p w:rsidR="0094221D" w:rsidRDefault="0094221D">
      <w:pPr>
        <w:framePr w:w="9312" w:wrap="auto" w:hAnchor="text" w:x="1416" w:y="1958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proti korozi.</w:t>
      </w:r>
    </w:p>
    <w:p w:rsidR="0094221D" w:rsidRDefault="0094221D">
      <w:pPr>
        <w:framePr w:w="1268" w:wrap="auto" w:hAnchor="text" w:x="1416" w:y="306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bCs/>
          <w:color w:val="000000"/>
          <w:sz w:val="24"/>
          <w:szCs w:val="24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Přeprava</w:t>
      </w:r>
    </w:p>
    <w:p w:rsidR="0094221D" w:rsidRDefault="0094221D">
      <w:pPr>
        <w:framePr w:w="9288" w:wrap="auto" w:hAnchor="text" w:x="1416" w:y="333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 xml:space="preserve">Pro manipulaci </w:t>
      </w:r>
      <w:r>
        <w:rPr>
          <w:rFonts w:ascii="Arial" w:cs="Arial"/>
          <w:color w:val="000000"/>
          <w:spacing w:val="1"/>
          <w:sz w:val="24"/>
          <w:szCs w:val="24"/>
        </w:rPr>
        <w:t>na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krátké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vzdálenosti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stačí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  <w:szCs w:val="24"/>
        </w:rPr>
        <w:t>dvě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osoby,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pro </w:t>
      </w:r>
      <w:r>
        <w:rPr>
          <w:rFonts w:ascii="Arial" w:hAnsi="Arial" w:cs="Arial"/>
          <w:color w:val="000000"/>
          <w:sz w:val="24"/>
          <w:szCs w:val="24"/>
        </w:rPr>
        <w:t>přepravu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na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delší</w:t>
      </w:r>
    </w:p>
    <w:p w:rsidR="0094221D" w:rsidRDefault="0094221D">
      <w:pPr>
        <w:framePr w:w="9288" w:wrap="auto" w:hAnchor="text" w:x="1416" w:y="333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vzdá</w:t>
      </w:r>
      <w:r>
        <w:rPr>
          <w:rFonts w:ascii="Arial" w:cs="Arial"/>
          <w:color w:val="000000"/>
          <w:sz w:val="24"/>
          <w:szCs w:val="24"/>
        </w:rPr>
        <w:t>lenost je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doporučeno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využít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mechanizační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nebo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dopravní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prostředky.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Výrobce</w:t>
      </w:r>
    </w:p>
    <w:p w:rsidR="0094221D" w:rsidRDefault="0094221D">
      <w:pPr>
        <w:framePr w:w="9288" w:wrap="auto" w:hAnchor="text" w:x="1416" w:y="3338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doporučuje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v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závislosti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na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prostoru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v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dopravním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prostředku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zajištění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proti</w:t>
      </w:r>
    </w:p>
    <w:p w:rsidR="0094221D" w:rsidRDefault="0094221D">
      <w:pPr>
        <w:framePr w:w="9288" w:wrap="auto" w:hAnchor="text" w:x="1416" w:y="333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překlopení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nebo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posunu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pily </w:t>
      </w:r>
      <w:r>
        <w:rPr>
          <w:rFonts w:ascii="Arial" w:hAnsi="Arial" w:cs="Arial"/>
          <w:color w:val="000000"/>
          <w:spacing w:val="1"/>
          <w:sz w:val="24"/>
          <w:szCs w:val="24"/>
        </w:rPr>
        <w:t>při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brzdění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nebo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změně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směru</w:t>
      </w:r>
      <w:r>
        <w:rPr>
          <w:rFonts w:ascii="Arial" w:cs="Arial"/>
          <w:color w:val="000000"/>
          <w:sz w:val="24"/>
          <w:szCs w:val="24"/>
        </w:rPr>
        <w:t xml:space="preserve"> zajistit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pilu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pomocí</w:t>
      </w:r>
    </w:p>
    <w:p w:rsidR="0094221D" w:rsidRDefault="0094221D">
      <w:pPr>
        <w:framePr w:w="9288" w:wrap="auto" w:hAnchor="text" w:x="1416" w:y="3338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upevňovacích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prostředků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3"/>
          <w:sz w:val="24"/>
          <w:szCs w:val="24"/>
        </w:rPr>
        <w:t>ta</w:t>
      </w:r>
      <w:r>
        <w:rPr>
          <w:rFonts w:ascii="Arial" w:cs="Arial"/>
          <w:color w:val="000000"/>
          <w:sz w:val="24"/>
          <w:szCs w:val="24"/>
        </w:rPr>
        <w:t>k,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aby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nedošlo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k </w:t>
      </w:r>
      <w:r>
        <w:rPr>
          <w:rFonts w:ascii="Arial" w:hAnsi="Arial" w:cs="Arial"/>
          <w:color w:val="000000"/>
          <w:sz w:val="24"/>
          <w:szCs w:val="24"/>
        </w:rPr>
        <w:t>jejímu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poškození.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Při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ruční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manipulaci je</w:t>
      </w:r>
    </w:p>
    <w:p w:rsidR="0094221D" w:rsidRDefault="0094221D">
      <w:pPr>
        <w:framePr w:w="9288" w:wrap="auto" w:hAnchor="text" w:x="1416" w:y="3338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třeba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dbát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na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to,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aby </w:t>
      </w:r>
      <w:r>
        <w:rPr>
          <w:rFonts w:ascii="Arial" w:hAnsi="Arial" w:cs="Arial"/>
          <w:color w:val="000000"/>
          <w:sz w:val="24"/>
          <w:szCs w:val="24"/>
        </w:rPr>
        <w:t>nedošlo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</w:t>
      </w:r>
      <w:r>
        <w:rPr>
          <w:rFonts w:asci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přimáčknutí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osob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hrany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stroje.</w:t>
      </w:r>
    </w:p>
    <w:p w:rsidR="0094221D" w:rsidRDefault="0094221D">
      <w:pPr>
        <w:framePr w:w="9288" w:wrap="auto" w:hAnchor="text" w:x="1416" w:y="333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Při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přepravě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2"/>
          <w:sz w:val="24"/>
          <w:szCs w:val="24"/>
        </w:rPr>
        <w:t>je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stůl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umístěn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v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přepravní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poloze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(sklopený</w:t>
      </w:r>
      <w:r>
        <w:rPr>
          <w:rFonts w:ascii="Arial" w:cs="Arial"/>
          <w:color w:val="000000"/>
          <w:sz w:val="24"/>
          <w:szCs w:val="24"/>
        </w:rPr>
        <w:t xml:space="preserve"> 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zajištěný</w:t>
      </w:r>
      <w:r>
        <w:rPr>
          <w:rFonts w:ascii="Arial" w:cs="Arial"/>
          <w:color w:val="000000"/>
          <w:sz w:val="24"/>
          <w:szCs w:val="24"/>
        </w:rPr>
        <w:t xml:space="preserve">) </w:t>
      </w:r>
      <w:r>
        <w:rPr>
          <w:rFonts w:ascii="Arial" w:hAnsi="Arial" w:cs="Arial"/>
          <w:color w:val="000000"/>
          <w:sz w:val="24"/>
          <w:szCs w:val="24"/>
        </w:rPr>
        <w:t>–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  <w:szCs w:val="24"/>
        </w:rPr>
        <w:t>má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tak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užší</w:t>
      </w:r>
    </w:p>
    <w:p w:rsidR="0094221D" w:rsidRDefault="0094221D">
      <w:pPr>
        <w:framePr w:w="9288" w:wrap="auto" w:hAnchor="text" w:x="1416" w:y="3338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profil. Pro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bezpečnou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manipulaci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na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kratší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vzdálenosti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postačují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  <w:szCs w:val="24"/>
        </w:rPr>
        <w:t>dvě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osoby,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které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pilu</w:t>
      </w:r>
    </w:p>
    <w:p w:rsidR="0094221D" w:rsidRDefault="0094221D">
      <w:pPr>
        <w:framePr w:w="9288" w:wrap="auto" w:hAnchor="text" w:x="1416" w:y="333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nakloní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pomocí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dvou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koleček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převezou.</w:t>
      </w:r>
    </w:p>
    <w:p w:rsidR="0094221D" w:rsidRDefault="0094221D">
      <w:pPr>
        <w:framePr w:w="9288" w:wrap="auto" w:hAnchor="text" w:x="1416" w:y="333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 xml:space="preserve">Pro manipulaci </w:t>
      </w:r>
      <w:r>
        <w:rPr>
          <w:rFonts w:ascii="Arial" w:cs="Arial"/>
          <w:color w:val="000000"/>
          <w:spacing w:val="1"/>
          <w:sz w:val="24"/>
          <w:szCs w:val="24"/>
        </w:rPr>
        <w:t>na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delší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vzdálenost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doporučeno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využít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zvedacího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zařízení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–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pro</w:t>
      </w:r>
    </w:p>
    <w:p w:rsidR="0094221D" w:rsidRDefault="0094221D">
      <w:pPr>
        <w:framePr w:w="9288" w:wrap="auto" w:hAnchor="text" w:x="1416" w:y="333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tento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účel</w:t>
      </w:r>
      <w:r>
        <w:rPr>
          <w:rFonts w:ascii="Arial" w:cs="Arial"/>
          <w:color w:val="000000"/>
          <w:sz w:val="24"/>
          <w:szCs w:val="24"/>
        </w:rPr>
        <w:t xml:space="preserve"> je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pila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vybavena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okem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pro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zavěšení.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zakázáno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pilu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přepravovat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pomocí</w:t>
      </w:r>
    </w:p>
    <w:p w:rsidR="0094221D" w:rsidRDefault="0094221D">
      <w:pPr>
        <w:framePr w:w="9288" w:wrap="auto" w:hAnchor="text" w:x="1416" w:y="333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vysokozdvi</w:t>
      </w:r>
      <w:r>
        <w:rPr>
          <w:rFonts w:ascii="Arial" w:hAnsi="Arial" w:cs="Arial"/>
          <w:color w:val="000000"/>
          <w:sz w:val="24"/>
          <w:szCs w:val="24"/>
        </w:rPr>
        <w:t>žného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vozíku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–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hrozí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nebezpečí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sesmeknutí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poškození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jednotlivých</w:t>
      </w:r>
    </w:p>
    <w:p w:rsidR="0094221D" w:rsidRDefault="0094221D">
      <w:pPr>
        <w:framePr w:w="9288" w:wrap="auto" w:hAnchor="text" w:x="1416" w:y="333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částí.</w:t>
      </w:r>
    </w:p>
    <w:p w:rsidR="0094221D" w:rsidRDefault="0094221D">
      <w:pPr>
        <w:framePr w:w="2055" w:wrap="auto" w:hAnchor="text" w:x="1416" w:y="7203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b/>
          <w:bCs/>
          <w:color w:val="000000"/>
          <w:sz w:val="24"/>
          <w:szCs w:val="24"/>
        </w:rPr>
      </w:pPr>
      <w:r>
        <w:rPr>
          <w:rFonts w:ascii="Arial" w:cs="Arial"/>
          <w:b/>
          <w:bCs/>
          <w:color w:val="000000"/>
          <w:sz w:val="24"/>
          <w:szCs w:val="24"/>
        </w:rPr>
        <w:t>Likvidace</w:t>
      </w:r>
      <w:r>
        <w:rPr>
          <w:rFonts w:ascii="Arial" w:cs="Arial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b/>
          <w:bCs/>
          <w:color w:val="000000"/>
          <w:sz w:val="24"/>
          <w:szCs w:val="24"/>
        </w:rPr>
        <w:t>stroje</w:t>
      </w:r>
    </w:p>
    <w:p w:rsidR="0094221D" w:rsidRDefault="0094221D">
      <w:pPr>
        <w:framePr w:w="9315" w:wrap="auto" w:hAnchor="text" w:x="1416" w:y="747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V</w:t>
      </w:r>
      <w:r>
        <w:rPr>
          <w:rFonts w:ascii="Arial" w:cs="Arial"/>
          <w:color w:val="000000"/>
          <w:spacing w:val="68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případě</w:t>
      </w:r>
      <w:r>
        <w:rPr>
          <w:rFonts w:ascii="Arial" w:cs="Arial"/>
          <w:color w:val="000000"/>
          <w:spacing w:val="68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likvidace</w:t>
      </w:r>
      <w:r>
        <w:rPr>
          <w:rFonts w:ascii="Arial" w:cs="Arial"/>
          <w:color w:val="000000"/>
          <w:spacing w:val="66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zařízení</w:t>
      </w:r>
      <w:r>
        <w:rPr>
          <w:rFonts w:ascii="Arial" w:cs="Arial"/>
          <w:color w:val="000000"/>
          <w:spacing w:val="66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66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nutno</w:t>
      </w:r>
      <w:r>
        <w:rPr>
          <w:rFonts w:ascii="Arial" w:cs="Arial"/>
          <w:color w:val="000000"/>
          <w:spacing w:val="66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postupovat</w:t>
      </w:r>
      <w:r>
        <w:rPr>
          <w:rFonts w:ascii="Arial" w:cs="Arial"/>
          <w:color w:val="000000"/>
          <w:spacing w:val="68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v</w:t>
      </w:r>
      <w:r>
        <w:rPr>
          <w:rFonts w:ascii="Arial" w:cs="Arial"/>
          <w:color w:val="000000"/>
          <w:spacing w:val="65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souladu</w:t>
      </w:r>
      <w:r>
        <w:rPr>
          <w:rFonts w:ascii="Arial" w:cs="Arial"/>
          <w:color w:val="000000"/>
          <w:spacing w:val="66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</w:t>
      </w:r>
      <w:r>
        <w:rPr>
          <w:rFonts w:ascii="Arial" w:cs="Arial"/>
          <w:color w:val="000000"/>
          <w:spacing w:val="6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platnými</w:t>
      </w:r>
      <w:r>
        <w:rPr>
          <w:rFonts w:ascii="Arial" w:cs="Arial"/>
          <w:color w:val="000000"/>
          <w:spacing w:val="6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právními</w:t>
      </w:r>
    </w:p>
    <w:p w:rsidR="0094221D" w:rsidRDefault="0094221D">
      <w:pPr>
        <w:framePr w:w="9315" w:wrap="auto" w:hAnchor="text" w:x="1416" w:y="747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předpisy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státu,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ve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  <w:szCs w:val="24"/>
        </w:rPr>
        <w:t>kterém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zařízení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provozováno.</w:t>
      </w:r>
    </w:p>
    <w:p w:rsidR="0094221D" w:rsidRDefault="0094221D">
      <w:pPr>
        <w:framePr w:w="373" w:wrap="auto" w:hAnchor="text" w:x="1776" w:y="9135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b/>
          <w:bCs/>
          <w:color w:val="000000"/>
          <w:sz w:val="24"/>
          <w:szCs w:val="24"/>
        </w:rPr>
      </w:pPr>
      <w:r>
        <w:rPr>
          <w:rFonts w:ascii="Arial" w:cs="Arial"/>
          <w:b/>
          <w:bCs/>
          <w:color w:val="000000"/>
          <w:sz w:val="24"/>
          <w:szCs w:val="24"/>
        </w:rPr>
        <w:t>6</w:t>
      </w:r>
    </w:p>
    <w:p w:rsidR="0094221D" w:rsidRDefault="0094221D">
      <w:pPr>
        <w:framePr w:w="2906" w:wrap="auto" w:hAnchor="text" w:x="1911" w:y="9135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b/>
          <w:bCs/>
          <w:color w:val="000000"/>
          <w:sz w:val="24"/>
          <w:szCs w:val="24"/>
        </w:rPr>
      </w:pPr>
      <w:r>
        <w:rPr>
          <w:rFonts w:ascii="Arial" w:cs="Arial"/>
          <w:b/>
          <w:bCs/>
          <w:color w:val="000000"/>
          <w:sz w:val="24"/>
          <w:szCs w:val="24"/>
        </w:rPr>
        <w:t>.</w:t>
      </w:r>
      <w:r>
        <w:rPr>
          <w:rFonts w:ascii="Arial" w:cs="Arial"/>
          <w:b/>
          <w:bCs/>
          <w:color w:val="000000"/>
          <w:spacing w:val="92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zakázané</w:t>
      </w:r>
      <w:r>
        <w:rPr>
          <w:rFonts w:ascii="Arial" w:cs="Arial"/>
          <w:b/>
          <w:bCs/>
          <w:color w:val="000000"/>
          <w:sz w:val="24"/>
          <w:szCs w:val="24"/>
        </w:rPr>
        <w:t xml:space="preserve"> manipulace</w:t>
      </w:r>
    </w:p>
    <w:p w:rsidR="0094221D" w:rsidRDefault="0094221D">
      <w:pPr>
        <w:framePr w:w="2616" w:wrap="auto" w:hAnchor="text" w:x="1416" w:y="941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bCs/>
          <w:color w:val="000000"/>
          <w:sz w:val="24"/>
          <w:szCs w:val="24"/>
        </w:rPr>
      </w:pPr>
      <w:r>
        <w:rPr>
          <w:rFonts w:ascii="Arial" w:cs="Arial"/>
          <w:b/>
          <w:bCs/>
          <w:color w:val="000000"/>
          <w:sz w:val="24"/>
          <w:szCs w:val="24"/>
        </w:rPr>
        <w:t xml:space="preserve">obsluze </w:t>
      </w:r>
      <w:r>
        <w:rPr>
          <w:rFonts w:ascii="Arial" w:cs="Arial"/>
          <w:b/>
          <w:bCs/>
          <w:color w:val="000000"/>
          <w:spacing w:val="-1"/>
          <w:sz w:val="24"/>
          <w:szCs w:val="24"/>
        </w:rPr>
        <w:t>j</w:t>
      </w:r>
      <w:r>
        <w:rPr>
          <w:rFonts w:ascii="Arial" w:cs="Arial"/>
          <w:b/>
          <w:bCs/>
          <w:color w:val="000000"/>
          <w:sz w:val="24"/>
          <w:szCs w:val="24"/>
        </w:rPr>
        <w:t>e</w:t>
      </w:r>
      <w:r>
        <w:rPr>
          <w:rFonts w:ascii="Arial" w:cs="Arial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zakázáno:</w:t>
      </w:r>
    </w:p>
    <w:p w:rsidR="0094221D" w:rsidRDefault="0094221D">
      <w:pPr>
        <w:framePr w:w="320" w:wrap="auto" w:hAnchor="text" w:x="1776" w:y="96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9691"/>
        <w:widowControl w:val="0"/>
        <w:autoSpaceDE w:val="0"/>
        <w:autoSpaceDN w:val="0"/>
        <w:spacing w:before="286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7952" w:wrap="auto" w:hAnchor="text" w:x="2136" w:y="968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provozovat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zařízení,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které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svým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provedením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neodpovídá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podmínkám,</w:t>
      </w:r>
    </w:p>
    <w:p w:rsidR="0094221D" w:rsidRDefault="0094221D">
      <w:pPr>
        <w:framePr w:w="7952" w:wrap="auto" w:hAnchor="text" w:x="2136" w:y="9687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uvedeným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v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návodu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používání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stroje,</w:t>
      </w:r>
    </w:p>
    <w:p w:rsidR="0094221D" w:rsidRDefault="0094221D">
      <w:pPr>
        <w:framePr w:w="7952" w:wrap="auto" w:hAnchor="text" w:x="2136" w:y="9687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zasahovat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do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elektrických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nebo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do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mechanických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částí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stroje,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je-li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stroj v</w:t>
      </w:r>
    </w:p>
    <w:p w:rsidR="0094221D" w:rsidRDefault="0094221D">
      <w:pPr>
        <w:framePr w:w="7952" w:wrap="auto" w:hAnchor="text" w:x="2136" w:y="9687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chodu</w:t>
      </w:r>
    </w:p>
    <w:p w:rsidR="0094221D" w:rsidRDefault="0094221D">
      <w:pPr>
        <w:framePr w:w="320" w:wrap="auto" w:hAnchor="text" w:x="1776" w:y="107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107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107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107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107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107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107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107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10795"/>
        <w:widowControl w:val="0"/>
        <w:autoSpaceDE w:val="0"/>
        <w:autoSpaceDN w:val="0"/>
        <w:spacing w:before="11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107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107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107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107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107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10795"/>
        <w:widowControl w:val="0"/>
        <w:autoSpaceDE w:val="0"/>
        <w:autoSpaceDN w:val="0"/>
        <w:spacing w:before="1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8009" w:wrap="auto" w:hAnchor="text" w:x="2136" w:y="1079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připojovat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stroj </w:t>
      </w:r>
      <w:r>
        <w:rPr>
          <w:rFonts w:ascii="Arial" w:cs="Arial"/>
          <w:color w:val="000000"/>
          <w:spacing w:val="-1"/>
          <w:sz w:val="24"/>
          <w:szCs w:val="24"/>
        </w:rPr>
        <w:t>na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elektroinstalaci,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která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  <w:szCs w:val="24"/>
        </w:rPr>
        <w:t>nemá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uzemnění</w:t>
      </w:r>
    </w:p>
    <w:p w:rsidR="0094221D" w:rsidRDefault="0094221D">
      <w:pPr>
        <w:framePr w:w="8009" w:wrap="auto" w:hAnchor="text" w:x="2136" w:y="1079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ře</w:t>
      </w:r>
      <w:r>
        <w:rPr>
          <w:rFonts w:ascii="Arial" w:cs="Arial"/>
          <w:color w:val="000000"/>
          <w:sz w:val="24"/>
          <w:szCs w:val="24"/>
        </w:rPr>
        <w:t>zat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pilovým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pásem</w:t>
      </w:r>
      <w:r>
        <w:rPr>
          <w:rFonts w:asci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jiné</w:t>
      </w:r>
      <w:r>
        <w:rPr>
          <w:rFonts w:ascii="Arial" w:cs="Arial"/>
          <w:color w:val="000000"/>
          <w:sz w:val="24"/>
          <w:szCs w:val="24"/>
        </w:rPr>
        <w:t>,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než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jejich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výrobcem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určené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materiály</w:t>
      </w:r>
    </w:p>
    <w:p w:rsidR="0094221D" w:rsidRDefault="0094221D">
      <w:pPr>
        <w:framePr w:w="8009" w:wrap="auto" w:hAnchor="text" w:x="2136" w:y="1079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provozovat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zařízení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2"/>
          <w:sz w:val="24"/>
          <w:szCs w:val="24"/>
        </w:rPr>
        <w:t>za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deště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na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otevřeném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prostranství</w:t>
      </w:r>
    </w:p>
    <w:p w:rsidR="0094221D" w:rsidRDefault="0094221D">
      <w:pPr>
        <w:framePr w:w="8009" w:wrap="auto" w:hAnchor="text" w:x="2136" w:y="10791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provozovat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zařízení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poškozeným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elektrickým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kabelem</w:t>
      </w:r>
    </w:p>
    <w:p w:rsidR="0094221D" w:rsidRDefault="0094221D">
      <w:pPr>
        <w:framePr w:w="8009" w:wrap="auto" w:hAnchor="text" w:x="2136" w:y="1079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provozovat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pilu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poškozeným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pilovým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pásem</w:t>
      </w:r>
    </w:p>
    <w:p w:rsidR="0094221D" w:rsidRDefault="0094221D">
      <w:pPr>
        <w:framePr w:w="8009" w:wrap="auto" w:hAnchor="text" w:x="2136" w:y="10791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namáhat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pohyblivé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elektrické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přívody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tahem</w:t>
      </w:r>
    </w:p>
    <w:p w:rsidR="0094221D" w:rsidRDefault="0094221D">
      <w:pPr>
        <w:framePr w:w="8009" w:wrap="auto" w:hAnchor="text" w:x="2136" w:y="10791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v</w:t>
      </w:r>
      <w:r>
        <w:rPr>
          <w:rFonts w:ascii="Arial" w:hAnsi="Arial" w:cs="Arial"/>
          <w:color w:val="000000"/>
          <w:sz w:val="24"/>
          <w:szCs w:val="24"/>
        </w:rPr>
        <w:t>ést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elektrický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kabel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přes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ostré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hrany</w:t>
      </w:r>
    </w:p>
    <w:p w:rsidR="0094221D" w:rsidRDefault="0094221D">
      <w:pPr>
        <w:framePr w:w="8009" w:wrap="auto" w:hAnchor="text" w:x="2136" w:y="1079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přetěžovat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zařízení</w:t>
      </w:r>
    </w:p>
    <w:p w:rsidR="0094221D" w:rsidRDefault="0094221D">
      <w:pPr>
        <w:framePr w:w="8009" w:wrap="auto" w:hAnchor="text" w:x="2136" w:y="1079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zvyšovat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výkon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stroje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bez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předchozí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dohody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</w:t>
      </w:r>
      <w:r>
        <w:rPr>
          <w:rFonts w:asci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výrobcem</w:t>
      </w:r>
    </w:p>
    <w:p w:rsidR="0094221D" w:rsidRDefault="0094221D">
      <w:pPr>
        <w:framePr w:w="8009" w:wrap="auto" w:hAnchor="text" w:x="2136" w:y="10791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používat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zařízení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pro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dopravu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osob</w:t>
      </w:r>
    </w:p>
    <w:p w:rsidR="0094221D" w:rsidRDefault="0094221D">
      <w:pPr>
        <w:framePr w:w="8009" w:wrap="auto" w:hAnchor="text" w:x="2136" w:y="1079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provozo</w:t>
      </w:r>
      <w:r>
        <w:rPr>
          <w:rFonts w:ascii="Arial" w:cs="Arial"/>
          <w:color w:val="000000"/>
          <w:spacing w:val="-1"/>
          <w:sz w:val="24"/>
          <w:szCs w:val="24"/>
        </w:rPr>
        <w:t>vat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zařízení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bez </w:t>
      </w:r>
      <w:r>
        <w:rPr>
          <w:rFonts w:ascii="Arial" w:hAnsi="Arial" w:cs="Arial"/>
          <w:color w:val="000000"/>
          <w:sz w:val="24"/>
          <w:szCs w:val="24"/>
        </w:rPr>
        <w:t>řádné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stálé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údržby</w:t>
      </w:r>
    </w:p>
    <w:p w:rsidR="0094221D" w:rsidRDefault="0094221D">
      <w:pPr>
        <w:framePr w:w="8009" w:wrap="auto" w:hAnchor="text" w:x="2136" w:y="1079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provádět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údržbu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čištění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2"/>
          <w:sz w:val="24"/>
          <w:szCs w:val="24"/>
        </w:rPr>
        <w:t>za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chodu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zařízení</w:t>
      </w:r>
    </w:p>
    <w:p w:rsidR="0094221D" w:rsidRDefault="0094221D">
      <w:pPr>
        <w:framePr w:w="8009" w:wrap="auto" w:hAnchor="text" w:x="2136" w:y="10791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otevírat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za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chodu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zařízení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kontrolní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servisní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otvory</w:t>
      </w:r>
    </w:p>
    <w:p w:rsidR="0094221D" w:rsidRDefault="0094221D">
      <w:pPr>
        <w:framePr w:w="8009" w:wrap="auto" w:hAnchor="text" w:x="2136" w:y="10791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provozovat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zařízení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jinou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než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oprávněnou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osobou</w:t>
      </w:r>
    </w:p>
    <w:p w:rsidR="0094221D" w:rsidRDefault="0094221D">
      <w:pPr>
        <w:framePr w:w="8009" w:wrap="auto" w:hAnchor="text" w:x="2136" w:y="10791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provozovat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zařízení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bez </w:t>
      </w:r>
      <w:r>
        <w:rPr>
          <w:rFonts w:ascii="Arial" w:hAnsi="Arial" w:cs="Arial"/>
          <w:color w:val="000000"/>
          <w:sz w:val="24"/>
          <w:szCs w:val="24"/>
        </w:rPr>
        <w:t>provedení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pravidelné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kontroly </w:t>
      </w:r>
      <w:r>
        <w:rPr>
          <w:rFonts w:ascii="Arial" w:cs="Arial"/>
          <w:color w:val="000000"/>
          <w:spacing w:val="-1"/>
          <w:sz w:val="24"/>
          <w:szCs w:val="24"/>
        </w:rPr>
        <w:t>funkce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havarijníc</w:t>
      </w:r>
      <w:r>
        <w:rPr>
          <w:rFonts w:ascii="Arial" w:cs="Arial"/>
          <w:color w:val="000000"/>
          <w:sz w:val="24"/>
          <w:szCs w:val="24"/>
        </w:rPr>
        <w:t>h</w:t>
      </w:r>
    </w:p>
    <w:p w:rsidR="0094221D" w:rsidRDefault="0094221D">
      <w:pPr>
        <w:framePr w:w="8009" w:wrap="auto" w:hAnchor="text" w:x="2136" w:y="1079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vypínačů</w:t>
      </w:r>
    </w:p>
    <w:p w:rsidR="0094221D" w:rsidRDefault="0094221D">
      <w:pPr>
        <w:framePr w:w="360" w:wrap="auto" w:hAnchor="text" w:x="589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8</w:t>
      </w:r>
    </w:p>
    <w:p w:rsidR="0094221D" w:rsidRDefault="0094221D">
      <w:pPr>
        <w:spacing w:before="0" w:after="0" w:line="240" w:lineRule="atLeast"/>
        <w:jc w:val="left"/>
        <w:rPr>
          <w:rFonts w:ascii="Arial"/>
          <w:color w:val="FF0000"/>
          <w:sz w:val="2"/>
          <w:szCs w:val="2"/>
        </w:rPr>
      </w:pPr>
    </w:p>
    <w:p w:rsidR="0094221D" w:rsidRDefault="0094221D">
      <w:pPr>
        <w:spacing w:before="0" w:after="0" w:line="240" w:lineRule="atLeast"/>
        <w:jc w:val="left"/>
        <w:rPr>
          <w:rFonts w:ascii="Arial"/>
          <w:color w:val="FF0000"/>
          <w:sz w:val="2"/>
          <w:szCs w:val="2"/>
        </w:rPr>
      </w:pPr>
      <w:r>
        <w:rPr>
          <w:rFonts w:ascii="Arial"/>
          <w:color w:val="FF0000"/>
          <w:sz w:val="2"/>
          <w:szCs w:val="2"/>
        </w:rPr>
        <w:br w:type="page"/>
      </w:r>
    </w:p>
    <w:p w:rsidR="0094221D" w:rsidRDefault="0094221D">
      <w:pPr>
        <w:spacing w:before="0" w:after="0" w:line="240" w:lineRule="atLeast"/>
        <w:jc w:val="left"/>
        <w:rPr>
          <w:rFonts w:ascii="Arial" w:cs="Arial"/>
          <w:color w:val="FF0000"/>
          <w:sz w:val="2"/>
          <w:szCs w:val="2"/>
        </w:rPr>
      </w:pPr>
      <w:bookmarkStart w:id="8" w:name="br9"/>
      <w:bookmarkEnd w:id="8"/>
      <w:r>
        <w:rPr>
          <w:rFonts w:ascii="Arial" w:cs="Arial"/>
          <w:color w:val="FF0000"/>
          <w:sz w:val="2"/>
          <w:szCs w:val="2"/>
        </w:rPr>
        <w:t xml:space="preserve"> </w:t>
      </w:r>
    </w:p>
    <w:p w:rsidR="0094221D" w:rsidRDefault="0094221D">
      <w:pPr>
        <w:framePr w:w="320" w:wrap="auto" w:hAnchor="text" w:x="1776" w:y="14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8452" w:wrap="auto" w:hAnchor="text" w:x="2136" w:y="140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spouštět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zařízení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nebo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jeho </w:t>
      </w:r>
      <w:r>
        <w:rPr>
          <w:rFonts w:ascii="Arial" w:hAnsi="Arial" w:cs="Arial"/>
          <w:color w:val="000000"/>
          <w:sz w:val="24"/>
          <w:szCs w:val="24"/>
        </w:rPr>
        <w:t>části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po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nouzovém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vypnutí,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pokud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nebyla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určena</w:t>
      </w:r>
    </w:p>
    <w:p w:rsidR="0094221D" w:rsidRDefault="0094221D">
      <w:pPr>
        <w:framePr w:w="8452" w:wrap="auto" w:hAnchor="text" w:x="2136" w:y="1406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příčina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nouzového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nebo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náhodného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zastavení,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bez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provedení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kontroly</w:t>
      </w:r>
    </w:p>
    <w:p w:rsidR="0094221D" w:rsidRDefault="0094221D">
      <w:pPr>
        <w:framePr w:w="8452" w:wrap="auto" w:hAnchor="text" w:x="2136" w:y="140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bezpečnostních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částí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zařízení,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které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byly v</w:t>
      </w:r>
      <w:r>
        <w:rPr>
          <w:rFonts w:asci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činnosti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při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zastavení,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provedení</w:t>
      </w:r>
    </w:p>
    <w:p w:rsidR="0094221D" w:rsidRDefault="0094221D">
      <w:pPr>
        <w:framePr w:w="8452" w:wrap="auto" w:hAnchor="text" w:x="2136" w:y="140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 xml:space="preserve">kontroly </w:t>
      </w:r>
      <w:r>
        <w:rPr>
          <w:rFonts w:ascii="Arial" w:hAnsi="Arial" w:cs="Arial"/>
          <w:color w:val="000000"/>
          <w:sz w:val="24"/>
          <w:szCs w:val="24"/>
        </w:rPr>
        <w:t>prostředí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pokud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nedošlo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odstranění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závady,</w:t>
      </w:r>
    </w:p>
    <w:p w:rsidR="0094221D" w:rsidRDefault="0094221D">
      <w:pPr>
        <w:framePr w:w="8452" w:wrap="auto" w:hAnchor="text" w:x="2136" w:y="140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seřizovat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mechanické</w:t>
      </w:r>
      <w:r>
        <w:rPr>
          <w:rFonts w:asci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nebo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elektrické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zařízení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jinou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než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určenou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oprávně</w:t>
      </w:r>
      <w:r>
        <w:rPr>
          <w:rFonts w:ascii="Arial" w:cs="Arial"/>
          <w:color w:val="000000"/>
          <w:spacing w:val="1"/>
          <w:sz w:val="24"/>
          <w:szCs w:val="24"/>
        </w:rPr>
        <w:t>nou</w:t>
      </w:r>
    </w:p>
    <w:p w:rsidR="0094221D" w:rsidRDefault="0094221D">
      <w:pPr>
        <w:framePr w:w="8452" w:wrap="auto" w:hAnchor="text" w:x="2136" w:y="140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osobou,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zvlášť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při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seřizování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bezpečnostních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prvků</w:t>
      </w:r>
    </w:p>
    <w:p w:rsidR="0094221D" w:rsidRDefault="0094221D">
      <w:pPr>
        <w:framePr w:w="8452" w:wrap="auto" w:hAnchor="text" w:x="2136" w:y="140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provádět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opravy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odstraňovat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ochranné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kryty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bez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zastavení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zařízení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bez</w:t>
      </w:r>
    </w:p>
    <w:p w:rsidR="0094221D" w:rsidRDefault="0094221D">
      <w:pPr>
        <w:framePr w:w="8452" w:wrap="auto" w:hAnchor="text" w:x="2136" w:y="140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zabezpečení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odpovědnou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osobou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proti </w:t>
      </w:r>
      <w:r>
        <w:rPr>
          <w:rFonts w:ascii="Arial" w:hAnsi="Arial" w:cs="Arial"/>
          <w:color w:val="000000"/>
          <w:sz w:val="24"/>
          <w:szCs w:val="24"/>
        </w:rPr>
        <w:t>spuštění</w:t>
      </w:r>
    </w:p>
    <w:p w:rsidR="0094221D" w:rsidRDefault="0094221D">
      <w:pPr>
        <w:framePr w:w="8452" w:wrap="auto" w:hAnchor="text" w:x="2136" w:y="140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spouštět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zařízení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bez</w:t>
      </w:r>
      <w:r>
        <w:rPr>
          <w:rFonts w:asci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opětovného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umístění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ochranných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krytů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bez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příkazu</w:t>
      </w:r>
    </w:p>
    <w:p w:rsidR="0094221D" w:rsidRDefault="0094221D">
      <w:pPr>
        <w:framePr w:w="8452" w:wrap="auto" w:hAnchor="text" w:x="2136" w:y="1406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určené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odpovědné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osoby</w:t>
      </w:r>
    </w:p>
    <w:p w:rsidR="0094221D" w:rsidRDefault="0094221D">
      <w:pPr>
        <w:framePr w:w="320" w:wrap="auto" w:hAnchor="text" w:x="1776" w:y="25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2514"/>
        <w:widowControl w:val="0"/>
        <w:autoSpaceDE w:val="0"/>
        <w:autoSpaceDN w:val="0"/>
        <w:spacing w:before="286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2514"/>
        <w:widowControl w:val="0"/>
        <w:autoSpaceDE w:val="0"/>
        <w:autoSpaceDN w:val="0"/>
        <w:spacing w:before="286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2514"/>
        <w:widowControl w:val="0"/>
        <w:autoSpaceDE w:val="0"/>
        <w:autoSpaceDN w:val="0"/>
        <w:spacing w:before="286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8460" w:wrap="auto" w:hAnchor="text" w:x="2136" w:y="416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mazání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zařízení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za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chodu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vyjma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případů,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kdy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jsou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mazací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místa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v</w:t>
      </w:r>
      <w:r>
        <w:rPr>
          <w:rFonts w:ascii="Arial" w:cs="Arial"/>
          <w:color w:val="000000"/>
          <w:spacing w:val="6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provedení,</w:t>
      </w:r>
    </w:p>
    <w:p w:rsidR="0094221D" w:rsidRDefault="0094221D">
      <w:pPr>
        <w:framePr w:w="8460" w:wrap="auto" w:hAnchor="text" w:x="2136" w:y="416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které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umožňuje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mazání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bez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nebezpečí</w:t>
      </w:r>
    </w:p>
    <w:p w:rsidR="0094221D" w:rsidRDefault="0094221D">
      <w:pPr>
        <w:framePr w:w="320" w:wrap="auto" w:hAnchor="text" w:x="1776" w:y="47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472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8123" w:wrap="auto" w:hAnchor="text" w:x="2136" w:y="4718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mazat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jednotlivé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části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zařízení</w:t>
      </w:r>
      <w:r>
        <w:rPr>
          <w:rFonts w:asci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2"/>
          <w:sz w:val="24"/>
          <w:szCs w:val="24"/>
        </w:rPr>
        <w:t>za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chodu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při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sejmutých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ochranných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krytech</w:t>
      </w:r>
    </w:p>
    <w:p w:rsidR="0094221D" w:rsidRDefault="0094221D">
      <w:pPr>
        <w:framePr w:w="8123" w:wrap="auto" w:hAnchor="text" w:x="2136" w:y="471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provádět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změny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v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konstrukci, </w:t>
      </w:r>
      <w:r>
        <w:rPr>
          <w:rFonts w:ascii="Arial" w:hAnsi="Arial" w:cs="Arial"/>
          <w:color w:val="000000"/>
          <w:sz w:val="24"/>
          <w:szCs w:val="24"/>
        </w:rPr>
        <w:t>umístění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nebo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provozních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předp</w:t>
      </w:r>
      <w:r>
        <w:rPr>
          <w:rFonts w:ascii="Arial" w:cs="Arial"/>
          <w:color w:val="000000"/>
          <w:sz w:val="24"/>
          <w:szCs w:val="24"/>
        </w:rPr>
        <w:t>isech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bez</w:t>
      </w:r>
    </w:p>
    <w:p w:rsidR="0094221D" w:rsidRDefault="0094221D">
      <w:pPr>
        <w:framePr w:w="8123" w:wrap="auto" w:hAnchor="text" w:x="2136" w:y="471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vědomí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výrobce</w:t>
      </w:r>
    </w:p>
    <w:p w:rsidR="0094221D" w:rsidRDefault="0094221D">
      <w:pPr>
        <w:framePr w:w="2534" w:wrap="auto" w:hAnchor="text" w:x="1416" w:y="5823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b/>
          <w:bCs/>
          <w:color w:val="000000"/>
          <w:sz w:val="24"/>
          <w:szCs w:val="24"/>
        </w:rPr>
      </w:pPr>
      <w:r>
        <w:rPr>
          <w:rFonts w:ascii="Arial" w:cs="Arial"/>
          <w:b/>
          <w:bCs/>
          <w:color w:val="000000"/>
          <w:sz w:val="24"/>
          <w:szCs w:val="24"/>
        </w:rPr>
        <w:t>Obsluha</w:t>
      </w:r>
      <w:r>
        <w:rPr>
          <w:rFonts w:ascii="Arial" w:cs="Arial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b/>
          <w:bCs/>
          <w:color w:val="000000"/>
          <w:spacing w:val="-1"/>
          <w:sz w:val="24"/>
          <w:szCs w:val="24"/>
        </w:rPr>
        <w:t>je</w:t>
      </w:r>
      <w:r>
        <w:rPr>
          <w:rFonts w:ascii="Arial" w:cs="Arial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b/>
          <w:bCs/>
          <w:color w:val="000000"/>
          <w:sz w:val="24"/>
          <w:szCs w:val="24"/>
        </w:rPr>
        <w:t>povinna:</w:t>
      </w:r>
    </w:p>
    <w:p w:rsidR="0094221D" w:rsidRDefault="0094221D">
      <w:pPr>
        <w:framePr w:w="320" w:wrap="auto" w:hAnchor="text" w:x="1776" w:y="61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7810" w:wrap="auto" w:hAnchor="text" w:x="2136" w:y="609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dodržovat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pracovní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pokyny </w:t>
      </w:r>
      <w:r>
        <w:rPr>
          <w:rFonts w:ascii="Arial" w:hAnsi="Arial" w:cs="Arial"/>
          <w:color w:val="000000"/>
          <w:sz w:val="24"/>
          <w:szCs w:val="24"/>
        </w:rPr>
        <w:t>týkající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nakládání</w:t>
      </w:r>
      <w:r>
        <w:rPr>
          <w:rFonts w:ascii="Arial" w:cs="Arial"/>
          <w:color w:val="000000"/>
          <w:spacing w:val="6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řezaného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materiálu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na</w:t>
      </w:r>
    </w:p>
    <w:p w:rsidR="0094221D" w:rsidRDefault="0094221D">
      <w:pPr>
        <w:framePr w:w="7990" w:wrap="auto" w:hAnchor="text" w:x="2136" w:y="637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zařízení,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stanovující</w:t>
      </w:r>
      <w:r>
        <w:rPr>
          <w:rFonts w:asci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jeho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dovolenou hmotnost,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jeho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umístění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omezující</w:t>
      </w:r>
    </w:p>
    <w:p w:rsidR="0094221D" w:rsidRDefault="0094221D">
      <w:pPr>
        <w:framePr w:w="7990" w:wrap="auto" w:hAnchor="text" w:x="2136" w:y="637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rozměry</w:t>
      </w:r>
    </w:p>
    <w:p w:rsidR="0094221D" w:rsidRDefault="0094221D">
      <w:pPr>
        <w:framePr w:w="320" w:wrap="auto" w:hAnchor="text" w:x="1776" w:y="69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693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8542" w:wrap="auto" w:hAnchor="text" w:x="2136" w:y="6927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před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spuštěním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stroje</w:t>
      </w:r>
      <w:r>
        <w:rPr>
          <w:rFonts w:asci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zkontrolovat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provedení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elektrické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3"/>
          <w:sz w:val="24"/>
          <w:szCs w:val="24"/>
        </w:rPr>
        <w:t>in</w:t>
      </w:r>
      <w:r>
        <w:rPr>
          <w:rFonts w:ascii="Arial" w:cs="Arial"/>
          <w:color w:val="000000"/>
          <w:sz w:val="24"/>
          <w:szCs w:val="24"/>
        </w:rPr>
        <w:t>stalace</w:t>
      </w:r>
    </w:p>
    <w:p w:rsidR="0094221D" w:rsidRDefault="0094221D">
      <w:pPr>
        <w:framePr w:w="8542" w:wrap="auto" w:hAnchor="text" w:x="2136" w:y="6927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před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zásahem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do</w:t>
      </w:r>
      <w:r>
        <w:rPr>
          <w:rFonts w:ascii="Arial" w:cs="Arial"/>
          <w:color w:val="000000"/>
          <w:sz w:val="24"/>
          <w:szCs w:val="24"/>
        </w:rPr>
        <w:t xml:space="preserve"> instalace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stroje ( v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rozsahu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návodu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použití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) zastavit motor</w:t>
      </w:r>
    </w:p>
    <w:p w:rsidR="0094221D" w:rsidRDefault="0094221D">
      <w:pPr>
        <w:framePr w:w="8542" w:wrap="auto" w:hAnchor="text" w:x="2136" w:y="692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68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odpojit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zařízení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od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elektrické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sítě</w:t>
      </w:r>
    </w:p>
    <w:p w:rsidR="0094221D" w:rsidRDefault="0094221D">
      <w:pPr>
        <w:framePr w:w="320" w:wrap="auto" w:hAnchor="text" w:x="1776" w:y="77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77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7758"/>
        <w:widowControl w:val="0"/>
        <w:autoSpaceDE w:val="0"/>
        <w:autoSpaceDN w:val="0"/>
        <w:spacing w:before="1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8388" w:wrap="auto" w:hAnchor="text" w:x="2136" w:y="775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provádět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pravidelnou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kontrolu,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seřizování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údržbu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zařízení</w:t>
      </w:r>
    </w:p>
    <w:p w:rsidR="0094221D" w:rsidRDefault="0094221D">
      <w:pPr>
        <w:framePr w:w="8388" w:wrap="auto" w:hAnchor="text" w:x="2136" w:y="775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udržovat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pracovní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místa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průchody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čisté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průchodné</w:t>
      </w:r>
    </w:p>
    <w:p w:rsidR="0094221D" w:rsidRDefault="0094221D">
      <w:pPr>
        <w:framePr w:w="8388" w:wrap="auto" w:hAnchor="text" w:x="2136" w:y="775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provádět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kontrolu,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seřizování,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údržbu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čištění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pohybujících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  <w:szCs w:val="24"/>
        </w:rPr>
        <w:t>částí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čističů</w:t>
      </w:r>
    </w:p>
    <w:p w:rsidR="0094221D" w:rsidRDefault="0094221D">
      <w:pPr>
        <w:framePr w:w="8388" w:wrap="auto" w:hAnchor="text" w:x="2136" w:y="775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pacing w:val="1"/>
          <w:sz w:val="24"/>
          <w:szCs w:val="24"/>
        </w:rPr>
        <w:t>podle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doporučení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výrobce/dodavatele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zařízení</w:t>
      </w:r>
    </w:p>
    <w:p w:rsidR="0094221D" w:rsidRDefault="0094221D">
      <w:pPr>
        <w:framePr w:w="320" w:wrap="auto" w:hAnchor="text" w:x="1776" w:y="88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8394" w:wrap="auto" w:hAnchor="text" w:x="2136" w:y="885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seznámit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se s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vypínači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pro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zastavení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zařízení,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včetně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nouzových,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vypínače</w:t>
      </w:r>
    </w:p>
    <w:p w:rsidR="0094221D" w:rsidRDefault="0094221D">
      <w:pPr>
        <w:framePr w:w="8394" w:wrap="auto" w:hAnchor="text" w:x="2136" w:y="885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pacing w:val="1"/>
          <w:sz w:val="24"/>
          <w:szCs w:val="24"/>
        </w:rPr>
        <w:t>musí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být</w:t>
      </w:r>
      <w:r>
        <w:rPr>
          <w:rFonts w:ascii="Arial" w:cs="Arial"/>
          <w:color w:val="000000"/>
          <w:sz w:val="24"/>
          <w:szCs w:val="24"/>
        </w:rPr>
        <w:t xml:space="preserve"> snadno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dostupné,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všechny</w:t>
      </w:r>
      <w:r>
        <w:rPr>
          <w:rFonts w:ascii="Arial" w:cs="Arial"/>
          <w:color w:val="000000"/>
          <w:sz w:val="24"/>
          <w:szCs w:val="24"/>
        </w:rPr>
        <w:t xml:space="preserve"> prostory,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umožňující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</w:t>
      </w:r>
      <w:r>
        <w:rPr>
          <w:rFonts w:ascii="Arial" w:cs="Arial"/>
          <w:color w:val="000000"/>
          <w:spacing w:val="7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nim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přístup,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1"/>
          <w:sz w:val="24"/>
          <w:szCs w:val="24"/>
        </w:rPr>
        <w:t>musí</w:t>
      </w:r>
    </w:p>
    <w:p w:rsidR="0094221D" w:rsidRDefault="0094221D">
      <w:pPr>
        <w:framePr w:w="8394" w:wrap="auto" w:hAnchor="text" w:x="2136" w:y="8859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být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udržovány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čisté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bez </w:t>
      </w:r>
      <w:r>
        <w:rPr>
          <w:rFonts w:ascii="Arial" w:hAnsi="Arial" w:cs="Arial"/>
          <w:color w:val="000000"/>
          <w:sz w:val="24"/>
          <w:szCs w:val="24"/>
        </w:rPr>
        <w:t>překážek</w:t>
      </w:r>
    </w:p>
    <w:p w:rsidR="0094221D" w:rsidRDefault="0094221D">
      <w:pPr>
        <w:framePr w:w="320" w:wrap="auto" w:hAnchor="text" w:x="1776" w:y="969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96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969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5201" w:wrap="auto" w:hAnchor="text" w:x="2136" w:y="968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provádět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pravidelnou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kontrolu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funkce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vypínačů</w:t>
      </w:r>
    </w:p>
    <w:p w:rsidR="0094221D" w:rsidRDefault="0094221D">
      <w:pPr>
        <w:framePr w:w="8336" w:wrap="auto" w:hAnchor="text" w:x="2136" w:y="996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provádět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mazání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zařízení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v</w:t>
      </w:r>
      <w:r>
        <w:rPr>
          <w:rFonts w:asci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souladu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s </w:t>
      </w:r>
      <w:r>
        <w:rPr>
          <w:rFonts w:ascii="Arial" w:hAnsi="Arial" w:cs="Arial"/>
          <w:color w:val="000000"/>
          <w:sz w:val="24"/>
          <w:szCs w:val="24"/>
        </w:rPr>
        <w:t>provozními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pokyny/návodem</w:t>
      </w:r>
    </w:p>
    <w:p w:rsidR="0094221D" w:rsidRDefault="0094221D">
      <w:pPr>
        <w:framePr w:w="8336" w:wrap="auto" w:hAnchor="text" w:x="2136" w:y="9963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být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řádně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vyškolena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zřetelem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na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ovládání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údržbu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podle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pokynů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návodu</w:t>
      </w:r>
    </w:p>
    <w:p w:rsidR="0094221D" w:rsidRDefault="0094221D">
      <w:pPr>
        <w:framePr w:w="8336" w:wrap="auto" w:hAnchor="text" w:x="2136" w:y="9963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k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obsluze</w:t>
      </w:r>
    </w:p>
    <w:p w:rsidR="0094221D" w:rsidRDefault="0094221D">
      <w:pPr>
        <w:framePr w:w="320" w:wrap="auto" w:hAnchor="text" w:x="1776" w:y="10795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10795"/>
        <w:widowControl w:val="0"/>
        <w:autoSpaceDE w:val="0"/>
        <w:autoSpaceDN w:val="0"/>
        <w:spacing w:before="286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10795"/>
        <w:widowControl w:val="0"/>
        <w:autoSpaceDE w:val="0"/>
        <w:autoSpaceDN w:val="0"/>
        <w:spacing w:before="286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8525" w:wrap="auto" w:hAnchor="text" w:x="2136" w:y="10791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 xml:space="preserve">nosit </w:t>
      </w:r>
      <w:r>
        <w:rPr>
          <w:rFonts w:ascii="Arial" w:hAnsi="Arial" w:cs="Arial"/>
          <w:color w:val="000000"/>
          <w:spacing w:val="1"/>
          <w:sz w:val="24"/>
          <w:szCs w:val="24"/>
        </w:rPr>
        <w:t>při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práci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na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zařízení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předepsané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pracovní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oděvy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bez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volných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částí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</w:p>
    <w:p w:rsidR="0094221D" w:rsidRDefault="0094221D">
      <w:pPr>
        <w:framePr w:w="8525" w:wrap="auto" w:hAnchor="text" w:x="2136" w:y="1079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předepsané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ochranné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pomůcky</w:t>
      </w:r>
    </w:p>
    <w:p w:rsidR="0094221D" w:rsidRDefault="0094221D">
      <w:pPr>
        <w:framePr w:w="8525" w:wrap="auto" w:hAnchor="text" w:x="2136" w:y="1079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udržovat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kontrolní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otvory a </w:t>
      </w:r>
      <w:r>
        <w:rPr>
          <w:rFonts w:ascii="Arial" w:hAnsi="Arial" w:cs="Arial"/>
          <w:color w:val="000000"/>
          <w:sz w:val="24"/>
          <w:szCs w:val="24"/>
        </w:rPr>
        <w:t>odnímatelné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části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krytů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funkční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zajištěné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pro</w:t>
      </w:r>
    </w:p>
    <w:p w:rsidR="0094221D" w:rsidRDefault="0094221D">
      <w:pPr>
        <w:framePr w:w="8525" w:wrap="auto" w:hAnchor="text" w:x="2136" w:y="1079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pacing w:val="1"/>
          <w:sz w:val="24"/>
          <w:szCs w:val="24"/>
        </w:rPr>
        <w:t>bez</w:t>
      </w:r>
      <w:r>
        <w:rPr>
          <w:rFonts w:ascii="Arial" w:hAnsi="Arial" w:cs="Arial"/>
          <w:color w:val="000000"/>
          <w:sz w:val="24"/>
          <w:szCs w:val="24"/>
        </w:rPr>
        <w:t>pečné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používání</w:t>
      </w:r>
    </w:p>
    <w:p w:rsidR="0094221D" w:rsidRDefault="0094221D">
      <w:pPr>
        <w:framePr w:w="8525" w:wrap="auto" w:hAnchor="text" w:x="2136" w:y="1079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kontrolovat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funkčnost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bezpečnostních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prvků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na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zařízení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(signalizace,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koncové</w:t>
      </w:r>
    </w:p>
    <w:p w:rsidR="0094221D" w:rsidRDefault="0094221D">
      <w:pPr>
        <w:framePr w:w="8525" w:wrap="auto" w:hAnchor="text" w:x="2136" w:y="10791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spínače</w:t>
      </w:r>
      <w:r>
        <w:rPr>
          <w:rFonts w:ascii="Arial" w:cs="Arial"/>
          <w:color w:val="000000"/>
          <w:sz w:val="24"/>
          <w:szCs w:val="24"/>
        </w:rPr>
        <w:t>)</w:t>
      </w:r>
    </w:p>
    <w:p w:rsidR="0094221D" w:rsidRDefault="0094221D">
      <w:pPr>
        <w:framePr w:w="320" w:wrap="auto" w:hAnchor="text" w:x="1776" w:y="124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1245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12451"/>
        <w:widowControl w:val="0"/>
        <w:autoSpaceDE w:val="0"/>
        <w:autoSpaceDN w:val="0"/>
        <w:spacing w:before="11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20" w:wrap="auto" w:hAnchor="text" w:x="1776" w:y="12451"/>
        <w:widowControl w:val="0"/>
        <w:autoSpaceDE w:val="0"/>
        <w:autoSpaceDN w:val="0"/>
        <w:spacing w:before="1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2628" w:wrap="auto" w:hAnchor="text" w:x="2136" w:y="124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kontrolovat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čistotu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síta</w:t>
      </w:r>
    </w:p>
    <w:p w:rsidR="0094221D" w:rsidRDefault="0094221D">
      <w:pPr>
        <w:framePr w:w="2628" w:wrap="auto" w:hAnchor="text" w:x="2136" w:y="12447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pravidelně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síto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čistit</w:t>
      </w:r>
    </w:p>
    <w:p w:rsidR="0094221D" w:rsidRDefault="0094221D">
      <w:pPr>
        <w:framePr w:w="8285" w:wrap="auto" w:hAnchor="text" w:x="2136" w:y="1300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pacing w:val="1"/>
          <w:sz w:val="24"/>
          <w:szCs w:val="24"/>
        </w:rPr>
        <w:t>po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skončení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práce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provést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údržbu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podle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části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5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návodu</w:t>
      </w:r>
    </w:p>
    <w:p w:rsidR="0094221D" w:rsidRDefault="0094221D">
      <w:pPr>
        <w:framePr w:w="8285" w:wrap="auto" w:hAnchor="text" w:x="2136" w:y="1300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udržovat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funkční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předepsané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značení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zařízení,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především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značení,</w:t>
      </w:r>
    </w:p>
    <w:p w:rsidR="0094221D" w:rsidRDefault="0094221D">
      <w:pPr>
        <w:framePr w:w="8285" w:wrap="auto" w:hAnchor="text" w:x="2136" w:y="13000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odpovídající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požadavkům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evropských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direktiv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v</w:t>
      </w:r>
      <w:r>
        <w:rPr>
          <w:rFonts w:ascii="Arial" w:cs="Arial"/>
          <w:color w:val="000000"/>
          <w:spacing w:val="6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oblasti </w:t>
      </w:r>
      <w:r>
        <w:rPr>
          <w:rFonts w:ascii="Arial" w:hAnsi="Arial" w:cs="Arial"/>
          <w:color w:val="000000"/>
          <w:sz w:val="24"/>
          <w:szCs w:val="24"/>
        </w:rPr>
        <w:t>bezpečnosti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provozu</w:t>
      </w:r>
    </w:p>
    <w:p w:rsidR="0094221D" w:rsidRDefault="0094221D">
      <w:pPr>
        <w:framePr w:w="8285" w:wrap="auto" w:hAnchor="text" w:x="2136" w:y="13000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provádět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řádnou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kontrolu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procesu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plnění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zařízení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kontrolu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ochrany proti</w:t>
      </w:r>
    </w:p>
    <w:p w:rsidR="0094221D" w:rsidRDefault="0094221D">
      <w:pPr>
        <w:framePr w:w="8285" w:wrap="auto" w:hAnchor="text" w:x="2136" w:y="13000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přeplnění</w:t>
      </w:r>
    </w:p>
    <w:p w:rsidR="0094221D" w:rsidRDefault="0094221D">
      <w:pPr>
        <w:framePr w:w="320" w:wrap="auto" w:hAnchor="text" w:x="1776" w:y="1383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-</w:t>
      </w:r>
    </w:p>
    <w:p w:rsidR="0094221D" w:rsidRDefault="0094221D">
      <w:pPr>
        <w:framePr w:w="360" w:wrap="auto" w:hAnchor="text" w:x="589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9</w:t>
      </w:r>
    </w:p>
    <w:p w:rsidR="0094221D" w:rsidRDefault="0094221D">
      <w:pPr>
        <w:spacing w:before="0" w:after="0" w:line="240" w:lineRule="atLeast"/>
        <w:jc w:val="left"/>
        <w:rPr>
          <w:rFonts w:ascii="Arial"/>
          <w:color w:val="FF0000"/>
          <w:sz w:val="2"/>
          <w:szCs w:val="2"/>
        </w:rPr>
      </w:pPr>
    </w:p>
    <w:p w:rsidR="0094221D" w:rsidRDefault="0094221D">
      <w:pPr>
        <w:spacing w:before="0" w:after="0" w:line="240" w:lineRule="atLeast"/>
        <w:jc w:val="left"/>
        <w:rPr>
          <w:rFonts w:ascii="Arial"/>
          <w:color w:val="FF0000"/>
          <w:sz w:val="2"/>
          <w:szCs w:val="2"/>
        </w:rPr>
      </w:pPr>
      <w:r>
        <w:rPr>
          <w:rFonts w:ascii="Arial"/>
          <w:color w:val="FF0000"/>
          <w:sz w:val="2"/>
          <w:szCs w:val="2"/>
        </w:rPr>
        <w:br w:type="page"/>
      </w:r>
    </w:p>
    <w:p w:rsidR="0094221D" w:rsidRDefault="0094221D">
      <w:pPr>
        <w:spacing w:before="0" w:after="0" w:line="240" w:lineRule="atLeast"/>
        <w:jc w:val="left"/>
        <w:rPr>
          <w:rFonts w:ascii="Arial" w:cs="Arial"/>
          <w:color w:val="FF0000"/>
          <w:sz w:val="2"/>
          <w:szCs w:val="2"/>
        </w:rPr>
      </w:pPr>
      <w:bookmarkStart w:id="9" w:name="br10"/>
      <w:bookmarkEnd w:id="9"/>
      <w:r>
        <w:rPr>
          <w:rFonts w:ascii="Arial" w:cs="Arial"/>
          <w:color w:val="FF0000"/>
          <w:sz w:val="2"/>
          <w:szCs w:val="2"/>
        </w:rPr>
        <w:t xml:space="preserve"> </w:t>
      </w:r>
    </w:p>
    <w:p w:rsidR="0094221D" w:rsidRDefault="0094221D">
      <w:pPr>
        <w:framePr w:w="373" w:wrap="auto" w:hAnchor="text" w:x="1776" w:y="1406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b/>
          <w:bCs/>
          <w:color w:val="000000"/>
          <w:sz w:val="24"/>
          <w:szCs w:val="24"/>
        </w:rPr>
      </w:pPr>
      <w:r>
        <w:rPr>
          <w:rFonts w:ascii="Arial" w:cs="Arial"/>
          <w:b/>
          <w:bCs/>
          <w:color w:val="000000"/>
          <w:sz w:val="24"/>
          <w:szCs w:val="24"/>
        </w:rPr>
        <w:t>7</w:t>
      </w:r>
    </w:p>
    <w:p w:rsidR="0094221D" w:rsidRDefault="0094221D">
      <w:pPr>
        <w:framePr w:w="2748" w:wrap="auto" w:hAnchor="text" w:x="1911" w:y="140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bCs/>
          <w:color w:val="000000"/>
          <w:sz w:val="24"/>
          <w:szCs w:val="24"/>
        </w:rPr>
      </w:pPr>
      <w:r>
        <w:rPr>
          <w:rFonts w:ascii="Arial" w:cs="Arial"/>
          <w:b/>
          <w:bCs/>
          <w:color w:val="000000"/>
          <w:sz w:val="24"/>
          <w:szCs w:val="24"/>
        </w:rPr>
        <w:t>.</w:t>
      </w:r>
      <w:r>
        <w:rPr>
          <w:rFonts w:ascii="Arial" w:cs="Arial"/>
          <w:b/>
          <w:bCs/>
          <w:color w:val="000000"/>
          <w:spacing w:val="92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nákresy</w:t>
      </w:r>
      <w:r>
        <w:rPr>
          <w:rFonts w:ascii="Arial" w:cs="Arial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b/>
          <w:bCs/>
          <w:color w:val="000000"/>
          <w:sz w:val="24"/>
          <w:szCs w:val="24"/>
        </w:rPr>
        <w:t>a</w:t>
      </w:r>
      <w:r>
        <w:rPr>
          <w:rFonts w:ascii="Arial" w:cs="Arial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schémata</w:t>
      </w:r>
    </w:p>
    <w:p w:rsidR="0094221D" w:rsidRDefault="0094221D">
      <w:pPr>
        <w:framePr w:w="3000" w:wrap="auto" w:hAnchor="text" w:x="1416" w:y="168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bCs/>
          <w:color w:val="000000"/>
          <w:sz w:val="24"/>
          <w:szCs w:val="24"/>
        </w:rPr>
      </w:pPr>
      <w:r>
        <w:rPr>
          <w:rFonts w:ascii="Arial" w:cs="Arial"/>
          <w:b/>
          <w:bCs/>
          <w:color w:val="000000"/>
          <w:sz w:val="24"/>
          <w:szCs w:val="24"/>
        </w:rPr>
        <w:t xml:space="preserve">Seznam </w:t>
      </w:r>
      <w:r>
        <w:rPr>
          <w:rFonts w:ascii="Arial" w:hAnsi="Arial" w:cs="Arial"/>
          <w:b/>
          <w:bCs/>
          <w:color w:val="000000"/>
          <w:sz w:val="24"/>
          <w:szCs w:val="24"/>
        </w:rPr>
        <w:t>náhradních</w:t>
      </w:r>
      <w:r>
        <w:rPr>
          <w:rFonts w:ascii="Arial" w:cs="Arial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dílů</w:t>
      </w:r>
    </w:p>
    <w:p w:rsidR="0094221D" w:rsidRDefault="0094221D">
      <w:pPr>
        <w:framePr w:w="360" w:wrap="auto" w:hAnchor="text" w:x="583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1</w:t>
      </w:r>
    </w:p>
    <w:p w:rsidR="0094221D" w:rsidRDefault="0094221D">
      <w:pPr>
        <w:framePr w:w="360" w:wrap="auto" w:hAnchor="text" w:x="595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0</w:t>
      </w:r>
    </w:p>
    <w:p w:rsidR="0094221D" w:rsidRDefault="0094221D">
      <w:pPr>
        <w:spacing w:before="0" w:after="0" w:line="240" w:lineRule="atLeast"/>
        <w:jc w:val="left"/>
        <w:rPr>
          <w:rFonts w:ascii="Arial"/>
          <w:color w:val="FF0000"/>
          <w:sz w:val="2"/>
          <w:szCs w:val="2"/>
        </w:rPr>
      </w:pPr>
      <w:r>
        <w:rPr>
          <w:noProof/>
          <w:lang w:val="cs-CZ" w:eastAsia="cs-CZ"/>
        </w:rPr>
        <w:pict>
          <v:shape id="_x00009" o:spid="_x0000_s1035" type="#_x0000_t75" style="position:absolute;margin-left:69.85pt;margin-top:110.35pt;width:460.15pt;height:650.8pt;z-index:-251653120;mso-position-horizontal-relative:page;mso-position-vertical-relative:page">
            <v:imagedata r:id="rId13" o:title=""/>
            <w10:wrap anchorx="page" anchory="page"/>
          </v:shape>
        </w:pict>
      </w:r>
      <w:r>
        <w:rPr>
          <w:rFonts w:ascii="Arial"/>
          <w:color w:val="FF0000"/>
          <w:sz w:val="2"/>
          <w:szCs w:val="2"/>
        </w:rPr>
        <w:br w:type="page"/>
      </w:r>
    </w:p>
    <w:p w:rsidR="0094221D" w:rsidRDefault="0094221D">
      <w:pPr>
        <w:spacing w:before="0" w:after="0" w:line="240" w:lineRule="atLeast"/>
        <w:jc w:val="left"/>
        <w:rPr>
          <w:rFonts w:ascii="Arial" w:cs="Arial"/>
          <w:color w:val="FF0000"/>
          <w:sz w:val="2"/>
          <w:szCs w:val="2"/>
        </w:rPr>
      </w:pPr>
      <w:bookmarkStart w:id="10" w:name="br11"/>
      <w:bookmarkEnd w:id="10"/>
      <w:r>
        <w:rPr>
          <w:rFonts w:ascii="Arial" w:cs="Arial"/>
          <w:color w:val="FF0000"/>
          <w:sz w:val="2"/>
          <w:szCs w:val="2"/>
        </w:rPr>
        <w:t xml:space="preserve"> </w:t>
      </w:r>
    </w:p>
    <w:p w:rsidR="0094221D" w:rsidRDefault="0094221D">
      <w:pPr>
        <w:framePr w:w="360" w:wrap="auto" w:hAnchor="text" w:x="583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1</w:t>
      </w:r>
    </w:p>
    <w:p w:rsidR="0094221D" w:rsidRDefault="0094221D">
      <w:pPr>
        <w:framePr w:w="360" w:wrap="auto" w:hAnchor="text" w:x="595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1</w:t>
      </w:r>
    </w:p>
    <w:p w:rsidR="0094221D" w:rsidRDefault="0094221D">
      <w:pPr>
        <w:spacing w:before="0" w:after="0" w:line="240" w:lineRule="atLeast"/>
        <w:jc w:val="left"/>
        <w:rPr>
          <w:rFonts w:ascii="Arial"/>
          <w:color w:val="FF0000"/>
          <w:sz w:val="2"/>
          <w:szCs w:val="2"/>
        </w:rPr>
      </w:pPr>
      <w:r>
        <w:rPr>
          <w:noProof/>
          <w:lang w:val="cs-CZ" w:eastAsia="cs-CZ"/>
        </w:rPr>
        <w:pict>
          <v:shape id="_x000010" o:spid="_x0000_s1036" type="#_x0000_t75" style="position:absolute;margin-left:69.85pt;margin-top:68.95pt;width:474.45pt;height:673.05pt;z-index:-251654144;mso-position-horizontal-relative:page;mso-position-vertical-relative:page">
            <v:imagedata r:id="rId14" o:title=""/>
            <w10:wrap anchorx="page" anchory="page"/>
          </v:shape>
        </w:pict>
      </w:r>
      <w:r>
        <w:rPr>
          <w:rFonts w:ascii="Arial"/>
          <w:color w:val="FF0000"/>
          <w:sz w:val="2"/>
          <w:szCs w:val="2"/>
        </w:rPr>
        <w:br w:type="page"/>
      </w:r>
    </w:p>
    <w:p w:rsidR="0094221D" w:rsidRDefault="0094221D">
      <w:pPr>
        <w:spacing w:before="0" w:after="0" w:line="240" w:lineRule="atLeast"/>
        <w:jc w:val="left"/>
        <w:rPr>
          <w:rFonts w:ascii="Arial" w:cs="Arial"/>
          <w:color w:val="FF0000"/>
          <w:sz w:val="2"/>
          <w:szCs w:val="2"/>
        </w:rPr>
      </w:pPr>
      <w:bookmarkStart w:id="11" w:name="br12"/>
      <w:bookmarkEnd w:id="11"/>
      <w:r>
        <w:rPr>
          <w:rFonts w:ascii="Arial" w:cs="Arial"/>
          <w:color w:val="FF0000"/>
          <w:sz w:val="2"/>
          <w:szCs w:val="2"/>
        </w:rPr>
        <w:t xml:space="preserve"> </w:t>
      </w:r>
    </w:p>
    <w:p w:rsidR="0094221D" w:rsidRDefault="0094221D">
      <w:pPr>
        <w:framePr w:w="810" w:wrap="auto" w:hAnchor="text" w:x="1416" w:y="1424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POL.</w:t>
      </w:r>
    </w:p>
    <w:p w:rsidR="0094221D" w:rsidRDefault="0094221D">
      <w:pPr>
        <w:framePr w:w="1340" w:wrap="auto" w:hAnchor="text" w:x="3123" w:y="1424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Číslo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dílu</w:t>
      </w:r>
    </w:p>
    <w:p w:rsidR="0094221D" w:rsidRDefault="0094221D">
      <w:pPr>
        <w:framePr w:w="2252" w:wrap="auto" w:hAnchor="text" w:x="5355" w:y="1424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ROZPAD/MNOŽ.</w:t>
      </w:r>
    </w:p>
    <w:p w:rsidR="0094221D" w:rsidRDefault="0094221D">
      <w:pPr>
        <w:framePr w:w="2742" w:wrap="auto" w:hAnchor="text" w:x="7751" w:y="1424"/>
        <w:widowControl w:val="0"/>
        <w:autoSpaceDE w:val="0"/>
        <w:autoSpaceDN w:val="0"/>
        <w:spacing w:before="0" w:after="0" w:line="309" w:lineRule="exact"/>
        <w:ind w:left="548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Description</w:t>
      </w:r>
    </w:p>
    <w:p w:rsidR="0094221D" w:rsidRDefault="0094221D">
      <w:pPr>
        <w:framePr w:w="2742" w:wrap="auto" w:hAnchor="text" w:x="7751" w:y="1424"/>
        <w:widowControl w:val="0"/>
        <w:autoSpaceDE w:val="0"/>
        <w:autoSpaceDN w:val="0"/>
        <w:spacing w:before="30" w:after="0" w:line="309" w:lineRule="exact"/>
        <w:ind w:left="958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RÁM</w:t>
      </w:r>
    </w:p>
    <w:p w:rsidR="0094221D" w:rsidRDefault="0094221D">
      <w:pPr>
        <w:framePr w:w="2742" w:wrap="auto" w:hAnchor="text" w:x="7751" w:y="1424"/>
        <w:widowControl w:val="0"/>
        <w:autoSpaceDE w:val="0"/>
        <w:autoSpaceDN w:val="0"/>
        <w:spacing w:before="32" w:after="0" w:line="309" w:lineRule="exact"/>
        <w:ind w:left="459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pacing w:val="-1"/>
          <w:sz w:val="26"/>
          <w:szCs w:val="26"/>
        </w:rPr>
        <w:t>DRŽÁK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KOLA</w:t>
      </w:r>
    </w:p>
    <w:p w:rsidR="0094221D" w:rsidRDefault="0094221D">
      <w:pPr>
        <w:framePr w:w="2742" w:wrap="auto" w:hAnchor="text" w:x="7751" w:y="1424"/>
        <w:widowControl w:val="0"/>
        <w:autoSpaceDE w:val="0"/>
        <w:autoSpaceDN w:val="0"/>
        <w:spacing w:before="32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ROZPĚRNÝ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KROUŽEK</w:t>
      </w:r>
    </w:p>
    <w:p w:rsidR="0094221D" w:rsidRDefault="0094221D">
      <w:pPr>
        <w:framePr w:w="2742" w:wrap="auto" w:hAnchor="text" w:x="7751" w:y="1424"/>
        <w:widowControl w:val="0"/>
        <w:autoSpaceDE w:val="0"/>
        <w:autoSpaceDN w:val="0"/>
        <w:spacing w:before="30" w:after="0" w:line="309" w:lineRule="exact"/>
        <w:ind w:left="517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VÝSTŘEDNÍK</w:t>
      </w:r>
    </w:p>
    <w:p w:rsidR="0094221D" w:rsidRDefault="0094221D">
      <w:pPr>
        <w:framePr w:w="2742" w:wrap="auto" w:hAnchor="text" w:x="7751" w:y="1424"/>
        <w:widowControl w:val="0"/>
        <w:autoSpaceDE w:val="0"/>
        <w:autoSpaceDN w:val="0"/>
        <w:spacing w:before="32" w:after="0" w:line="309" w:lineRule="exact"/>
        <w:ind w:left="905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PÁKA</w:t>
      </w:r>
    </w:p>
    <w:p w:rsidR="0094221D" w:rsidRDefault="0094221D">
      <w:pPr>
        <w:framePr w:w="2742" w:wrap="auto" w:hAnchor="text" w:x="7751" w:y="1424"/>
        <w:widowControl w:val="0"/>
        <w:autoSpaceDE w:val="0"/>
        <w:autoSpaceDN w:val="0"/>
        <w:spacing w:before="32" w:after="0" w:line="309" w:lineRule="exact"/>
        <w:ind w:left="605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PLOCHÁČ</w:t>
      </w:r>
    </w:p>
    <w:p w:rsidR="0094221D" w:rsidRDefault="0094221D">
      <w:pPr>
        <w:framePr w:w="2742" w:wrap="auto" w:hAnchor="text" w:x="7751" w:y="1424"/>
        <w:widowControl w:val="0"/>
        <w:autoSpaceDE w:val="0"/>
        <w:autoSpaceDN w:val="0"/>
        <w:spacing w:before="30" w:after="0" w:line="309" w:lineRule="exact"/>
        <w:ind w:left="181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TLAČNÁ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PRUŽINA</w:t>
      </w:r>
    </w:p>
    <w:p w:rsidR="0094221D" w:rsidRDefault="0094221D">
      <w:pPr>
        <w:framePr w:w="2742" w:wrap="auto" w:hAnchor="text" w:x="7751" w:y="1424"/>
        <w:widowControl w:val="0"/>
        <w:autoSpaceDE w:val="0"/>
        <w:autoSpaceDN w:val="0"/>
        <w:spacing w:before="32" w:after="0" w:line="309" w:lineRule="exact"/>
        <w:ind w:left="656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HŘÍDELKA</w:t>
      </w:r>
    </w:p>
    <w:p w:rsidR="0094221D" w:rsidRDefault="0094221D">
      <w:pPr>
        <w:framePr w:w="384" w:wrap="auto" w:hAnchor="text" w:x="1630" w:y="1763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630" w:y="176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1630" w:y="176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3</w:t>
      </w:r>
    </w:p>
    <w:p w:rsidR="0094221D" w:rsidRDefault="0094221D">
      <w:pPr>
        <w:framePr w:w="384" w:wrap="auto" w:hAnchor="text" w:x="1630" w:y="1763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384" w:wrap="auto" w:hAnchor="text" w:x="1630" w:y="176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5</w:t>
      </w:r>
    </w:p>
    <w:p w:rsidR="0094221D" w:rsidRDefault="0094221D">
      <w:pPr>
        <w:framePr w:w="384" w:wrap="auto" w:hAnchor="text" w:x="1630" w:y="176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6</w:t>
      </w:r>
    </w:p>
    <w:p w:rsidR="0094221D" w:rsidRDefault="0094221D">
      <w:pPr>
        <w:framePr w:w="384" w:wrap="auto" w:hAnchor="text" w:x="1630" w:y="1763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7</w:t>
      </w:r>
    </w:p>
    <w:p w:rsidR="0094221D" w:rsidRDefault="0094221D">
      <w:pPr>
        <w:framePr w:w="384" w:wrap="auto" w:hAnchor="text" w:x="1630" w:y="176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8</w:t>
      </w:r>
    </w:p>
    <w:p w:rsidR="0094221D" w:rsidRDefault="0094221D">
      <w:pPr>
        <w:framePr w:w="384" w:wrap="auto" w:hAnchor="text" w:x="1630" w:y="176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9</w:t>
      </w:r>
    </w:p>
    <w:p w:rsidR="0094221D" w:rsidRDefault="0094221D">
      <w:pPr>
        <w:framePr w:w="2542" w:wrap="auto" w:hAnchor="text" w:x="2518" w:y="1763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0 001 V01</w:t>
      </w:r>
    </w:p>
    <w:p w:rsidR="0094221D" w:rsidRDefault="0094221D">
      <w:pPr>
        <w:framePr w:w="2542" w:wrap="auto" w:hAnchor="text" w:x="2518" w:y="176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0 050 V01</w:t>
      </w:r>
    </w:p>
    <w:p w:rsidR="0094221D" w:rsidRDefault="0094221D">
      <w:pPr>
        <w:framePr w:w="2542" w:wrap="auto" w:hAnchor="text" w:x="2518" w:y="176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0 057 V01</w:t>
      </w:r>
    </w:p>
    <w:p w:rsidR="0094221D" w:rsidRDefault="0094221D">
      <w:pPr>
        <w:framePr w:w="2542" w:wrap="auto" w:hAnchor="text" w:x="2518" w:y="1763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0 060 V01</w:t>
      </w:r>
    </w:p>
    <w:p w:rsidR="0094221D" w:rsidRDefault="0094221D">
      <w:pPr>
        <w:framePr w:w="2542" w:wrap="auto" w:hAnchor="text" w:x="2518" w:y="176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0 065 V01</w:t>
      </w:r>
    </w:p>
    <w:p w:rsidR="0094221D" w:rsidRDefault="0094221D">
      <w:pPr>
        <w:framePr w:w="2542" w:wrap="auto" w:hAnchor="text" w:x="2518" w:y="176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0 070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V01</w:t>
      </w:r>
    </w:p>
    <w:p w:rsidR="0094221D" w:rsidRDefault="0094221D">
      <w:pPr>
        <w:framePr w:w="2542" w:wrap="auto" w:hAnchor="text" w:x="2518" w:y="1763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0 071 V01</w:t>
      </w:r>
    </w:p>
    <w:p w:rsidR="0094221D" w:rsidRDefault="0094221D">
      <w:pPr>
        <w:framePr w:w="2542" w:wrap="auto" w:hAnchor="text" w:x="2518" w:y="176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0 072 V01</w:t>
      </w:r>
    </w:p>
    <w:p w:rsidR="0094221D" w:rsidRDefault="0094221D">
      <w:pPr>
        <w:framePr w:w="2542" w:wrap="auto" w:hAnchor="text" w:x="2518" w:y="176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0 080 V01</w:t>
      </w:r>
    </w:p>
    <w:p w:rsidR="0094221D" w:rsidRDefault="0094221D">
      <w:pPr>
        <w:framePr w:w="2542" w:wrap="auto" w:hAnchor="text" w:x="2518" w:y="1763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0 085 V01</w:t>
      </w:r>
    </w:p>
    <w:p w:rsidR="0094221D" w:rsidRDefault="0094221D">
      <w:pPr>
        <w:framePr w:w="2542" w:wrap="auto" w:hAnchor="text" w:x="2518" w:y="176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0 094 V01</w:t>
      </w:r>
    </w:p>
    <w:p w:rsidR="0094221D" w:rsidRDefault="0094221D">
      <w:pPr>
        <w:framePr w:w="2542" w:wrap="auto" w:hAnchor="text" w:x="2518" w:y="1763"/>
        <w:widowControl w:val="0"/>
        <w:autoSpaceDE w:val="0"/>
        <w:autoSpaceDN w:val="0"/>
        <w:spacing w:before="33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0 095 V01</w:t>
      </w:r>
    </w:p>
    <w:p w:rsidR="0094221D" w:rsidRDefault="0094221D">
      <w:pPr>
        <w:framePr w:w="2542" w:wrap="auto" w:hAnchor="text" w:x="2518" w:y="1763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0 110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V01</w:t>
      </w:r>
    </w:p>
    <w:p w:rsidR="0094221D" w:rsidRDefault="0094221D">
      <w:pPr>
        <w:framePr w:w="2542" w:wrap="auto" w:hAnchor="text" w:x="2518" w:y="176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0 111 V01</w:t>
      </w:r>
    </w:p>
    <w:p w:rsidR="0094221D" w:rsidRDefault="0094221D">
      <w:pPr>
        <w:framePr w:w="2542" w:wrap="auto" w:hAnchor="text" w:x="2518" w:y="176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0 112 V01</w:t>
      </w:r>
    </w:p>
    <w:p w:rsidR="0094221D" w:rsidRDefault="0094221D">
      <w:pPr>
        <w:framePr w:w="2542" w:wrap="auto" w:hAnchor="text" w:x="2518" w:y="1763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0 121 V01</w:t>
      </w:r>
    </w:p>
    <w:p w:rsidR="0094221D" w:rsidRDefault="0094221D">
      <w:pPr>
        <w:framePr w:w="2542" w:wrap="auto" w:hAnchor="text" w:x="2518" w:y="176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0 123 V01</w:t>
      </w:r>
    </w:p>
    <w:p w:rsidR="0094221D" w:rsidRDefault="0094221D">
      <w:pPr>
        <w:framePr w:w="2542" w:wrap="auto" w:hAnchor="text" w:x="2518" w:y="176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0 126 V01</w:t>
      </w:r>
    </w:p>
    <w:p w:rsidR="0094221D" w:rsidRDefault="0094221D">
      <w:pPr>
        <w:framePr w:w="2542" w:wrap="auto" w:hAnchor="text" w:x="2518" w:y="1763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0 127 V01</w:t>
      </w:r>
    </w:p>
    <w:p w:rsidR="0094221D" w:rsidRDefault="0094221D">
      <w:pPr>
        <w:framePr w:w="2542" w:wrap="auto" w:hAnchor="text" w:x="2518" w:y="1763"/>
        <w:widowControl w:val="0"/>
        <w:autoSpaceDE w:val="0"/>
        <w:autoSpaceDN w:val="0"/>
        <w:spacing w:before="32" w:after="0" w:line="309" w:lineRule="exact"/>
        <w:ind w:left="358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KKB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L32_M10</w:t>
      </w:r>
    </w:p>
    <w:p w:rsidR="0094221D" w:rsidRDefault="0094221D">
      <w:pPr>
        <w:framePr w:w="384" w:wrap="auto" w:hAnchor="text" w:x="6292" w:y="1763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176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176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1763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176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176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1763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3</w:t>
      </w:r>
    </w:p>
    <w:p w:rsidR="0094221D" w:rsidRDefault="0094221D">
      <w:pPr>
        <w:framePr w:w="384" w:wrap="auto" w:hAnchor="text" w:x="6292" w:y="176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176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1763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6292" w:y="176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1763"/>
        <w:widowControl w:val="0"/>
        <w:autoSpaceDE w:val="0"/>
        <w:autoSpaceDN w:val="0"/>
        <w:spacing w:before="33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1763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176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176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1763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176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6292" w:y="176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1763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176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6292" w:y="176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2247" w:wrap="auto" w:hAnchor="text" w:x="7996" w:y="4485"/>
        <w:widowControl w:val="0"/>
        <w:autoSpaceDE w:val="0"/>
        <w:autoSpaceDN w:val="0"/>
        <w:spacing w:before="0" w:after="0" w:line="309" w:lineRule="exact"/>
        <w:ind w:left="199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VODÍCÍ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LIŠTA</w:t>
      </w:r>
    </w:p>
    <w:p w:rsidR="0094221D" w:rsidRDefault="0094221D">
      <w:pPr>
        <w:framePr w:w="2247" w:wrap="auto" w:hAnchor="text" w:x="7996" w:y="4485"/>
        <w:widowControl w:val="0"/>
        <w:autoSpaceDE w:val="0"/>
        <w:autoSpaceDN w:val="0"/>
        <w:spacing w:before="30" w:after="0" w:line="309" w:lineRule="exact"/>
        <w:ind w:left="77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pacing w:val="-1"/>
          <w:sz w:val="26"/>
          <w:szCs w:val="26"/>
        </w:rPr>
        <w:t>DRŽÁK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KLADKY</w:t>
      </w:r>
    </w:p>
    <w:p w:rsidR="0094221D" w:rsidRDefault="0094221D">
      <w:pPr>
        <w:framePr w:w="2247" w:wrap="auto" w:hAnchor="text" w:x="7996" w:y="4485"/>
        <w:widowControl w:val="0"/>
        <w:autoSpaceDE w:val="0"/>
        <w:autoSpaceDN w:val="0"/>
        <w:spacing w:before="32" w:after="0" w:line="309" w:lineRule="exact"/>
        <w:ind w:left="463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 xml:space="preserve">U </w:t>
      </w:r>
      <w:r>
        <w:rPr>
          <w:rFonts w:ascii="Century Gothic" w:cs="Century Gothic"/>
          <w:color w:val="000000"/>
          <w:spacing w:val="-1"/>
          <w:sz w:val="26"/>
          <w:szCs w:val="26"/>
        </w:rPr>
        <w:t>PROFIL</w:t>
      </w:r>
    </w:p>
    <w:p w:rsidR="0094221D" w:rsidRDefault="0094221D">
      <w:pPr>
        <w:framePr w:w="2247" w:wrap="auto" w:hAnchor="text" w:x="7996" w:y="4485"/>
        <w:widowControl w:val="0"/>
        <w:autoSpaceDE w:val="0"/>
        <w:autoSpaceDN w:val="0"/>
        <w:spacing w:before="33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pacing w:val="-1"/>
          <w:sz w:val="26"/>
          <w:szCs w:val="26"/>
        </w:rPr>
        <w:t>DRŽÁK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VODÍTKA</w:t>
      </w:r>
    </w:p>
    <w:p w:rsidR="0094221D" w:rsidRDefault="0094221D">
      <w:pPr>
        <w:framePr w:w="2247" w:wrap="auto" w:hAnchor="text" w:x="7996" w:y="4485"/>
        <w:widowControl w:val="0"/>
        <w:autoSpaceDE w:val="0"/>
        <w:autoSpaceDN w:val="0"/>
        <w:spacing w:before="30" w:after="0" w:line="309" w:lineRule="exact"/>
        <w:ind w:left="473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HRANOL</w:t>
      </w:r>
    </w:p>
    <w:p w:rsidR="0094221D" w:rsidRDefault="0094221D">
      <w:pPr>
        <w:framePr w:w="384" w:wrap="auto" w:hAnchor="text" w:x="1558" w:y="4823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558" w:y="482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558" w:y="4823"/>
        <w:widowControl w:val="0"/>
        <w:autoSpaceDE w:val="0"/>
        <w:autoSpaceDN w:val="0"/>
        <w:spacing w:before="33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558" w:y="4823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558" w:y="482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558" w:y="482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558" w:y="4823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558" w:y="482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558" w:y="482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558" w:y="4823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558" w:y="482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1558" w:y="482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1702" w:y="4823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0</w:t>
      </w:r>
    </w:p>
    <w:p w:rsidR="0094221D" w:rsidRDefault="0094221D">
      <w:pPr>
        <w:framePr w:w="384" w:wrap="auto" w:hAnchor="text" w:x="1702" w:y="482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702" w:y="4823"/>
        <w:widowControl w:val="0"/>
        <w:autoSpaceDE w:val="0"/>
        <w:autoSpaceDN w:val="0"/>
        <w:spacing w:before="33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1702" w:y="4823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3</w:t>
      </w:r>
    </w:p>
    <w:p w:rsidR="0094221D" w:rsidRDefault="0094221D">
      <w:pPr>
        <w:framePr w:w="384" w:wrap="auto" w:hAnchor="text" w:x="1702" w:y="482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384" w:wrap="auto" w:hAnchor="text" w:x="1702" w:y="482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5</w:t>
      </w:r>
    </w:p>
    <w:p w:rsidR="0094221D" w:rsidRDefault="0094221D">
      <w:pPr>
        <w:framePr w:w="384" w:wrap="auto" w:hAnchor="text" w:x="1702" w:y="4823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6</w:t>
      </w:r>
    </w:p>
    <w:p w:rsidR="0094221D" w:rsidRDefault="0094221D">
      <w:pPr>
        <w:framePr w:w="384" w:wrap="auto" w:hAnchor="text" w:x="1702" w:y="482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7</w:t>
      </w:r>
    </w:p>
    <w:p w:rsidR="0094221D" w:rsidRDefault="0094221D">
      <w:pPr>
        <w:framePr w:w="384" w:wrap="auto" w:hAnchor="text" w:x="1702" w:y="482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8</w:t>
      </w:r>
    </w:p>
    <w:p w:rsidR="0094221D" w:rsidRDefault="0094221D">
      <w:pPr>
        <w:framePr w:w="384" w:wrap="auto" w:hAnchor="text" w:x="1702" w:y="4823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9</w:t>
      </w:r>
    </w:p>
    <w:p w:rsidR="0094221D" w:rsidRDefault="0094221D">
      <w:pPr>
        <w:framePr w:w="384" w:wrap="auto" w:hAnchor="text" w:x="1702" w:y="482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0</w:t>
      </w:r>
    </w:p>
    <w:p w:rsidR="0094221D" w:rsidRDefault="0094221D">
      <w:pPr>
        <w:framePr w:w="384" w:wrap="auto" w:hAnchor="text" w:x="1702" w:y="482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2903" w:wrap="auto" w:hAnchor="text" w:x="7669" w:y="6184"/>
        <w:widowControl w:val="0"/>
        <w:autoSpaceDE w:val="0"/>
        <w:autoSpaceDN w:val="0"/>
        <w:spacing w:before="0" w:after="0" w:line="309" w:lineRule="exact"/>
        <w:ind w:left="445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KRYT MOTORU</w:t>
      </w:r>
    </w:p>
    <w:p w:rsidR="0094221D" w:rsidRDefault="0094221D">
      <w:pPr>
        <w:framePr w:w="2903" w:wrap="auto" w:hAnchor="text" w:x="7669" w:y="6184"/>
        <w:widowControl w:val="0"/>
        <w:autoSpaceDE w:val="0"/>
        <w:autoSpaceDN w:val="0"/>
        <w:spacing w:before="32" w:after="0" w:line="309" w:lineRule="exact"/>
        <w:ind w:left="898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OPĚRA</w:t>
      </w:r>
    </w:p>
    <w:p w:rsidR="0094221D" w:rsidRDefault="0094221D">
      <w:pPr>
        <w:framePr w:w="2903" w:wrap="auto" w:hAnchor="text" w:x="7669" w:y="6184"/>
        <w:widowControl w:val="0"/>
        <w:autoSpaceDE w:val="0"/>
        <w:autoSpaceDN w:val="0"/>
        <w:spacing w:before="30" w:after="0" w:line="309" w:lineRule="exact"/>
        <w:ind w:left="593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VODÍCÍ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TYČ</w:t>
      </w:r>
    </w:p>
    <w:p w:rsidR="0094221D" w:rsidRDefault="0094221D">
      <w:pPr>
        <w:framePr w:w="2903" w:wrap="auto" w:hAnchor="text" w:x="7669" w:y="6184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DISTANČNÍ</w:t>
      </w:r>
      <w:r>
        <w:rPr>
          <w:rFonts w:ascii="Century Gothic" w:cs="Century Gothic"/>
          <w:color w:val="000000"/>
          <w:sz w:val="26"/>
          <w:szCs w:val="26"/>
        </w:rPr>
        <w:t xml:space="preserve"> POUZDRO</w:t>
      </w:r>
    </w:p>
    <w:p w:rsidR="0094221D" w:rsidRDefault="0094221D">
      <w:pPr>
        <w:framePr w:w="2903" w:wrap="auto" w:hAnchor="text" w:x="7669" w:y="6184"/>
        <w:widowControl w:val="0"/>
        <w:autoSpaceDE w:val="0"/>
        <w:autoSpaceDN w:val="0"/>
        <w:spacing w:before="32" w:after="0" w:line="309" w:lineRule="exact"/>
        <w:ind w:left="917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ŠROUB</w:t>
      </w:r>
    </w:p>
    <w:p w:rsidR="0094221D" w:rsidRDefault="0094221D">
      <w:pPr>
        <w:framePr w:w="1995" w:wrap="auto" w:hAnchor="text" w:x="8124" w:y="7884"/>
        <w:widowControl w:val="0"/>
        <w:autoSpaceDE w:val="0"/>
        <w:autoSpaceDN w:val="0"/>
        <w:spacing w:before="0" w:after="0" w:line="309" w:lineRule="exact"/>
        <w:ind w:left="641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TYČ</w:t>
      </w:r>
    </w:p>
    <w:p w:rsidR="0094221D" w:rsidRDefault="0094221D">
      <w:pPr>
        <w:framePr w:w="1995" w:wrap="auto" w:hAnchor="text" w:x="8124" w:y="7884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KKC-L 32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M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10</w:t>
      </w:r>
    </w:p>
    <w:p w:rsidR="0094221D" w:rsidRDefault="0094221D">
      <w:pPr>
        <w:framePr w:w="1995" w:wrap="auto" w:hAnchor="text" w:x="8124" w:y="7884"/>
        <w:widowControl w:val="0"/>
        <w:autoSpaceDE w:val="0"/>
        <w:autoSpaceDN w:val="0"/>
        <w:spacing w:before="32" w:after="0" w:line="309" w:lineRule="exact"/>
        <w:ind w:left="614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STŮL</w:t>
      </w:r>
    </w:p>
    <w:p w:rsidR="0094221D" w:rsidRDefault="0094221D">
      <w:pPr>
        <w:framePr w:w="2542" w:wrap="auto" w:hAnchor="text" w:x="2518" w:y="8565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0 140 V01</w:t>
      </w:r>
    </w:p>
    <w:p w:rsidR="0094221D" w:rsidRDefault="0094221D">
      <w:pPr>
        <w:framePr w:w="1625" w:wrap="auto" w:hAnchor="text" w:x="8311" w:y="8899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ODSAVACÍ</w:t>
      </w:r>
    </w:p>
    <w:p w:rsidR="0094221D" w:rsidRDefault="0094221D">
      <w:pPr>
        <w:framePr w:w="384" w:wrap="auto" w:hAnchor="text" w:x="1558" w:y="9058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1702" w:y="9058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2542" w:wrap="auto" w:hAnchor="text" w:x="2518" w:y="9058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0 220 V01</w:t>
      </w:r>
    </w:p>
    <w:p w:rsidR="0094221D" w:rsidRDefault="0094221D">
      <w:pPr>
        <w:framePr w:w="384" w:wrap="auto" w:hAnchor="text" w:x="6292" w:y="9058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1934" w:wrap="auto" w:hAnchor="text" w:x="8155" w:y="9218"/>
        <w:widowControl w:val="0"/>
        <w:autoSpaceDE w:val="0"/>
        <w:autoSpaceDN w:val="0"/>
        <w:spacing w:before="0" w:after="0" w:line="309" w:lineRule="exact"/>
        <w:ind w:left="77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NADSTAVEC</w:t>
      </w:r>
    </w:p>
    <w:p w:rsidR="0094221D" w:rsidRDefault="0094221D">
      <w:pPr>
        <w:framePr w:w="1934" w:wrap="auto" w:hAnchor="text" w:x="8155" w:y="9218"/>
        <w:widowControl w:val="0"/>
        <w:autoSpaceDE w:val="0"/>
        <w:autoSpaceDN w:val="0"/>
        <w:spacing w:before="25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DVEŘE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HORNÍ</w:t>
      </w:r>
    </w:p>
    <w:p w:rsidR="0094221D" w:rsidRDefault="0094221D">
      <w:pPr>
        <w:framePr w:w="1934" w:wrap="auto" w:hAnchor="text" w:x="8155" w:y="9218"/>
        <w:widowControl w:val="0"/>
        <w:autoSpaceDE w:val="0"/>
        <w:autoSpaceDN w:val="0"/>
        <w:spacing w:before="32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DVEŘE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DOLNÍ</w:t>
      </w:r>
    </w:p>
    <w:p w:rsidR="0094221D" w:rsidRDefault="0094221D">
      <w:pPr>
        <w:framePr w:w="1934" w:wrap="auto" w:hAnchor="text" w:x="8155" w:y="9218"/>
        <w:widowControl w:val="0"/>
        <w:autoSpaceDE w:val="0"/>
        <w:autoSpaceDN w:val="0"/>
        <w:spacing w:before="32" w:after="0" w:line="309" w:lineRule="exact"/>
        <w:ind w:left="154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PROPOJKA</w:t>
      </w:r>
    </w:p>
    <w:p w:rsidR="0094221D" w:rsidRDefault="0094221D">
      <w:pPr>
        <w:framePr w:w="384" w:wrap="auto" w:hAnchor="text" w:x="1558" w:y="9552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1558" w:y="955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1558" w:y="955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1558" w:y="9552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1558" w:y="955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1558" w:y="955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1558" w:y="9552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1558" w:y="955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3</w:t>
      </w:r>
    </w:p>
    <w:p w:rsidR="0094221D" w:rsidRDefault="0094221D">
      <w:pPr>
        <w:framePr w:w="384" w:wrap="auto" w:hAnchor="text" w:x="1558" w:y="955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3</w:t>
      </w:r>
    </w:p>
    <w:p w:rsidR="0094221D" w:rsidRDefault="0094221D">
      <w:pPr>
        <w:framePr w:w="384" w:wrap="auto" w:hAnchor="text" w:x="1702" w:y="9552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3</w:t>
      </w:r>
    </w:p>
    <w:p w:rsidR="0094221D" w:rsidRDefault="0094221D">
      <w:pPr>
        <w:framePr w:w="384" w:wrap="auto" w:hAnchor="text" w:x="1702" w:y="955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384" w:wrap="auto" w:hAnchor="text" w:x="1702" w:y="955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5</w:t>
      </w:r>
    </w:p>
    <w:p w:rsidR="0094221D" w:rsidRDefault="0094221D">
      <w:pPr>
        <w:framePr w:w="384" w:wrap="auto" w:hAnchor="text" w:x="1702" w:y="9552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6</w:t>
      </w:r>
    </w:p>
    <w:p w:rsidR="0094221D" w:rsidRDefault="0094221D">
      <w:pPr>
        <w:framePr w:w="384" w:wrap="auto" w:hAnchor="text" w:x="1702" w:y="955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7</w:t>
      </w:r>
    </w:p>
    <w:p w:rsidR="0094221D" w:rsidRDefault="0094221D">
      <w:pPr>
        <w:framePr w:w="384" w:wrap="auto" w:hAnchor="text" w:x="1702" w:y="955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8</w:t>
      </w:r>
    </w:p>
    <w:p w:rsidR="0094221D" w:rsidRDefault="0094221D">
      <w:pPr>
        <w:framePr w:w="384" w:wrap="auto" w:hAnchor="text" w:x="1702" w:y="9552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9</w:t>
      </w:r>
    </w:p>
    <w:p w:rsidR="0094221D" w:rsidRDefault="0094221D">
      <w:pPr>
        <w:framePr w:w="384" w:wrap="auto" w:hAnchor="text" w:x="1702" w:y="955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0</w:t>
      </w:r>
    </w:p>
    <w:p w:rsidR="0094221D" w:rsidRDefault="0094221D">
      <w:pPr>
        <w:framePr w:w="384" w:wrap="auto" w:hAnchor="text" w:x="1702" w:y="955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2961" w:wrap="auto" w:hAnchor="text" w:x="2309" w:y="9552"/>
        <w:widowControl w:val="0"/>
        <w:autoSpaceDE w:val="0"/>
        <w:autoSpaceDN w:val="0"/>
        <w:spacing w:before="0" w:after="0" w:line="309" w:lineRule="exact"/>
        <w:ind w:left="209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0 160 V01</w:t>
      </w:r>
    </w:p>
    <w:p w:rsidR="0094221D" w:rsidRDefault="0094221D">
      <w:pPr>
        <w:framePr w:w="2961" w:wrap="auto" w:hAnchor="text" w:x="2309" w:y="9552"/>
        <w:widowControl w:val="0"/>
        <w:autoSpaceDE w:val="0"/>
        <w:autoSpaceDN w:val="0"/>
        <w:spacing w:before="32" w:after="0" w:line="309" w:lineRule="exact"/>
        <w:ind w:left="209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0 165 V01</w:t>
      </w:r>
    </w:p>
    <w:p w:rsidR="0094221D" w:rsidRDefault="0094221D">
      <w:pPr>
        <w:framePr w:w="2961" w:wrap="auto" w:hAnchor="text" w:x="2309" w:y="9552"/>
        <w:widowControl w:val="0"/>
        <w:autoSpaceDE w:val="0"/>
        <w:autoSpaceDN w:val="0"/>
        <w:spacing w:before="32" w:after="0" w:line="309" w:lineRule="exact"/>
        <w:ind w:left="209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0 172 V01</w:t>
      </w:r>
    </w:p>
    <w:p w:rsidR="0094221D" w:rsidRDefault="0094221D">
      <w:pPr>
        <w:framePr w:w="2961" w:wrap="auto" w:hAnchor="text" w:x="2309" w:y="9552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0 200 V01_01</w:t>
      </w:r>
    </w:p>
    <w:p w:rsidR="0094221D" w:rsidRDefault="0094221D">
      <w:pPr>
        <w:framePr w:w="2961" w:wrap="auto" w:hAnchor="text" w:x="2309" w:y="9552"/>
        <w:widowControl w:val="0"/>
        <w:autoSpaceDE w:val="0"/>
        <w:autoSpaceDN w:val="0"/>
        <w:spacing w:before="32" w:after="0" w:line="309" w:lineRule="exact"/>
        <w:ind w:left="209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0 300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V01</w:t>
      </w:r>
    </w:p>
    <w:p w:rsidR="0094221D" w:rsidRDefault="0094221D">
      <w:pPr>
        <w:framePr w:w="2961" w:wrap="auto" w:hAnchor="text" w:x="2309" w:y="9552"/>
        <w:widowControl w:val="0"/>
        <w:autoSpaceDE w:val="0"/>
        <w:autoSpaceDN w:val="0"/>
        <w:spacing w:before="32" w:after="0" w:line="309" w:lineRule="exact"/>
        <w:ind w:left="209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0 501 V01</w:t>
      </w:r>
    </w:p>
    <w:p w:rsidR="0094221D" w:rsidRDefault="0094221D">
      <w:pPr>
        <w:framePr w:w="2961" w:wrap="auto" w:hAnchor="text" w:x="2309" w:y="9552"/>
        <w:widowControl w:val="0"/>
        <w:autoSpaceDE w:val="0"/>
        <w:autoSpaceDN w:val="0"/>
        <w:spacing w:before="30" w:after="0" w:line="309" w:lineRule="exact"/>
        <w:ind w:left="209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0 601 V01</w:t>
      </w:r>
    </w:p>
    <w:p w:rsidR="0094221D" w:rsidRDefault="0094221D">
      <w:pPr>
        <w:framePr w:w="2961" w:wrap="auto" w:hAnchor="text" w:x="2309" w:y="9552"/>
        <w:widowControl w:val="0"/>
        <w:autoSpaceDE w:val="0"/>
        <w:autoSpaceDN w:val="0"/>
        <w:spacing w:before="32" w:after="0" w:line="309" w:lineRule="exact"/>
        <w:ind w:left="209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0 901 V01</w:t>
      </w:r>
    </w:p>
    <w:p w:rsidR="0094221D" w:rsidRDefault="0094221D">
      <w:pPr>
        <w:framePr w:w="2961" w:wrap="auto" w:hAnchor="text" w:x="2309" w:y="9552"/>
        <w:widowControl w:val="0"/>
        <w:autoSpaceDE w:val="0"/>
        <w:autoSpaceDN w:val="0"/>
        <w:spacing w:before="32" w:after="0" w:line="309" w:lineRule="exact"/>
        <w:ind w:left="209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0 902 V01</w:t>
      </w:r>
    </w:p>
    <w:p w:rsidR="0094221D" w:rsidRDefault="0094221D">
      <w:pPr>
        <w:framePr w:w="384" w:wrap="auto" w:hAnchor="text" w:x="6292" w:y="9552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955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955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9552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955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955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9552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955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955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2633" w:wrap="auto" w:hAnchor="text" w:x="7806" w:y="10572"/>
        <w:widowControl w:val="0"/>
        <w:autoSpaceDE w:val="0"/>
        <w:autoSpaceDN w:val="0"/>
        <w:spacing w:before="0" w:after="0" w:line="309" w:lineRule="exact"/>
        <w:ind w:left="169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pacing w:val="-1"/>
          <w:sz w:val="26"/>
          <w:szCs w:val="26"/>
        </w:rPr>
        <w:t>DRŽÁK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SNÍMAČE</w:t>
      </w:r>
    </w:p>
    <w:p w:rsidR="0094221D" w:rsidRDefault="0094221D">
      <w:pPr>
        <w:framePr w:w="2633" w:wrap="auto" w:hAnchor="text" w:x="7806" w:y="10572"/>
        <w:widowControl w:val="0"/>
        <w:autoSpaceDE w:val="0"/>
        <w:autoSpaceDN w:val="0"/>
        <w:spacing w:before="32" w:after="0" w:line="309" w:lineRule="exact"/>
        <w:ind w:left="29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SKLOPNÉ</w:t>
      </w:r>
      <w:r>
        <w:rPr>
          <w:rFonts w:ascii="Century Gothic" w:cs="Century Gothic"/>
          <w:color w:val="000000"/>
          <w:sz w:val="26"/>
          <w:szCs w:val="26"/>
        </w:rPr>
        <w:t xml:space="preserve"> RAMENO</w:t>
      </w:r>
    </w:p>
    <w:p w:rsidR="0094221D" w:rsidRDefault="0094221D">
      <w:pPr>
        <w:framePr w:w="2633" w:wrap="auto" w:hAnchor="text" w:x="7806" w:y="10572"/>
        <w:widowControl w:val="0"/>
        <w:autoSpaceDE w:val="0"/>
        <w:autoSpaceDN w:val="0"/>
        <w:spacing w:before="32" w:after="0" w:line="309" w:lineRule="exact"/>
        <w:ind w:left="392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KOLO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HORNÍ</w:t>
      </w:r>
    </w:p>
    <w:p w:rsidR="0094221D" w:rsidRDefault="0094221D">
      <w:pPr>
        <w:framePr w:w="2633" w:wrap="auto" w:hAnchor="text" w:x="7806" w:y="10572"/>
        <w:widowControl w:val="0"/>
        <w:autoSpaceDE w:val="0"/>
        <w:autoSpaceDN w:val="0"/>
        <w:spacing w:before="30" w:after="0" w:line="309" w:lineRule="exact"/>
        <w:ind w:left="401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KOLO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DOLNÍ</w:t>
      </w:r>
    </w:p>
    <w:p w:rsidR="0094221D" w:rsidRDefault="0094221D">
      <w:pPr>
        <w:framePr w:w="2633" w:wrap="auto" w:hAnchor="text" w:x="7806" w:y="10572"/>
        <w:widowControl w:val="0"/>
        <w:autoSpaceDE w:val="0"/>
        <w:autoSpaceDN w:val="0"/>
        <w:spacing w:before="32" w:after="0" w:line="309" w:lineRule="exact"/>
        <w:ind w:left="401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 xml:space="preserve">POSUN </w:t>
      </w:r>
      <w:r>
        <w:rPr>
          <w:rFonts w:ascii="Century Gothic" w:hAnsi="Century Gothic" w:cs="Century Gothic"/>
          <w:color w:val="000000"/>
          <w:sz w:val="26"/>
          <w:szCs w:val="26"/>
        </w:rPr>
        <w:t>PÁSU</w:t>
      </w:r>
    </w:p>
    <w:p w:rsidR="0094221D" w:rsidRDefault="0094221D">
      <w:pPr>
        <w:framePr w:w="2633" w:wrap="auto" w:hAnchor="text" w:x="7806" w:y="10572"/>
        <w:widowControl w:val="0"/>
        <w:autoSpaceDE w:val="0"/>
        <w:autoSpaceDN w:val="0"/>
        <w:spacing w:before="32" w:after="0" w:line="309" w:lineRule="exact"/>
        <w:ind w:left="221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NAPÍNÁNÍ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PÁSU</w:t>
      </w:r>
    </w:p>
    <w:p w:rsidR="0094221D" w:rsidRDefault="0094221D">
      <w:pPr>
        <w:framePr w:w="2633" w:wrap="auto" w:hAnchor="text" w:x="7806" w:y="10572"/>
        <w:widowControl w:val="0"/>
        <w:autoSpaceDE w:val="0"/>
        <w:autoSpaceDN w:val="0"/>
        <w:spacing w:before="25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ÚHLOMĚR</w:t>
      </w:r>
      <w:r>
        <w:rPr>
          <w:rFonts w:ascii="Century Gothic" w:cs="Century Gothic"/>
          <w:color w:val="000000"/>
          <w:sz w:val="26"/>
          <w:szCs w:val="26"/>
        </w:rPr>
        <w:t>-</w:t>
      </w:r>
      <w:r>
        <w:rPr>
          <w:rFonts w:ascii="Century Gothic" w:hAnsi="Century Gothic" w:cs="Century Gothic"/>
          <w:color w:val="000000"/>
          <w:sz w:val="26"/>
          <w:szCs w:val="26"/>
        </w:rPr>
        <w:t>PÁSOVÁ</w:t>
      </w:r>
    </w:p>
    <w:p w:rsidR="0094221D" w:rsidRDefault="0094221D">
      <w:pPr>
        <w:framePr w:w="2633" w:wrap="auto" w:hAnchor="text" w:x="7806" w:y="10572"/>
        <w:widowControl w:val="0"/>
        <w:autoSpaceDE w:val="0"/>
        <w:autoSpaceDN w:val="0"/>
        <w:spacing w:before="11" w:after="0" w:line="309" w:lineRule="exact"/>
        <w:ind w:left="934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PILA</w:t>
      </w:r>
    </w:p>
    <w:p w:rsidR="0094221D" w:rsidRDefault="0094221D">
      <w:pPr>
        <w:framePr w:w="384" w:wrap="auto" w:hAnchor="text" w:x="1558" w:y="12766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3</w:t>
      </w:r>
    </w:p>
    <w:p w:rsidR="0094221D" w:rsidRDefault="0094221D">
      <w:pPr>
        <w:framePr w:w="384" w:wrap="auto" w:hAnchor="text" w:x="1702" w:y="12766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2354" w:wrap="auto" w:hAnchor="text" w:x="2614" w:y="12766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UH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500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0 </w:t>
      </w:r>
      <w:r>
        <w:rPr>
          <w:rFonts w:ascii="Century Gothic" w:cs="Century Gothic"/>
          <w:color w:val="000000"/>
          <w:spacing w:val="1"/>
          <w:sz w:val="26"/>
          <w:szCs w:val="26"/>
        </w:rPr>
        <w:t>200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V02</w:t>
      </w:r>
    </w:p>
    <w:p w:rsidR="0094221D" w:rsidRDefault="0094221D">
      <w:pPr>
        <w:framePr w:w="384" w:wrap="auto" w:hAnchor="text" w:x="6292" w:y="12766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558" w:y="13261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3</w:t>
      </w:r>
    </w:p>
    <w:p w:rsidR="0094221D" w:rsidRDefault="0094221D">
      <w:pPr>
        <w:framePr w:w="384" w:wrap="auto" w:hAnchor="text" w:x="1558" w:y="13261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3</w:t>
      </w:r>
    </w:p>
    <w:p w:rsidR="0094221D" w:rsidRDefault="0094221D">
      <w:pPr>
        <w:framePr w:w="384" w:wrap="auto" w:hAnchor="text" w:x="1558" w:y="13261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3</w:t>
      </w:r>
    </w:p>
    <w:p w:rsidR="0094221D" w:rsidRDefault="0094221D">
      <w:pPr>
        <w:framePr w:w="384" w:wrap="auto" w:hAnchor="text" w:x="1702" w:y="13261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3</w:t>
      </w:r>
    </w:p>
    <w:p w:rsidR="0094221D" w:rsidRDefault="0094221D">
      <w:pPr>
        <w:framePr w:w="384" w:wrap="auto" w:hAnchor="text" w:x="1702" w:y="13261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384" w:wrap="auto" w:hAnchor="text" w:x="1702" w:y="13261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5</w:t>
      </w:r>
    </w:p>
    <w:p w:rsidR="0094221D" w:rsidRDefault="0094221D">
      <w:pPr>
        <w:framePr w:w="2673" w:wrap="auto" w:hAnchor="text" w:x="2453" w:y="13261"/>
        <w:widowControl w:val="0"/>
        <w:autoSpaceDE w:val="0"/>
        <w:autoSpaceDN w:val="0"/>
        <w:spacing w:before="0" w:after="0" w:line="309" w:lineRule="exact"/>
        <w:ind w:left="521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el_LTPP 400</w:t>
      </w:r>
    </w:p>
    <w:p w:rsidR="0094221D" w:rsidRDefault="0094221D">
      <w:pPr>
        <w:framePr w:w="2673" w:wrap="auto" w:hAnchor="text" w:x="2453" w:y="13261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pilový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pás_LTPP</w:t>
      </w:r>
      <w:r>
        <w:rPr>
          <w:rFonts w:ascii="Century Gothic" w:cs="Century Gothic"/>
          <w:color w:val="000000"/>
          <w:sz w:val="26"/>
          <w:szCs w:val="26"/>
        </w:rPr>
        <w:t xml:space="preserve"> 400</w:t>
      </w:r>
    </w:p>
    <w:p w:rsidR="0094221D" w:rsidRDefault="0094221D">
      <w:pPr>
        <w:framePr w:w="2673" w:wrap="auto" w:hAnchor="text" w:x="2453" w:y="13261"/>
        <w:widowControl w:val="0"/>
        <w:autoSpaceDE w:val="0"/>
        <w:autoSpaceDN w:val="0"/>
        <w:spacing w:before="30" w:after="0" w:line="309" w:lineRule="exact"/>
        <w:ind w:left="794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FR_501</w:t>
      </w:r>
    </w:p>
    <w:p w:rsidR="0094221D" w:rsidRDefault="0094221D">
      <w:pPr>
        <w:framePr w:w="384" w:wrap="auto" w:hAnchor="text" w:x="6292" w:y="13261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13261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13261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2593" w:wrap="auto" w:hAnchor="text" w:x="7824" w:y="13261"/>
        <w:widowControl w:val="0"/>
        <w:autoSpaceDE w:val="0"/>
        <w:autoSpaceDN w:val="0"/>
        <w:spacing w:before="0" w:after="0" w:line="309" w:lineRule="exact"/>
        <w:ind w:left="101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ZÁSUVKA,SPÍNAČ</w:t>
      </w:r>
    </w:p>
    <w:p w:rsidR="0094221D" w:rsidRDefault="0094221D">
      <w:pPr>
        <w:framePr w:w="2593" w:wrap="auto" w:hAnchor="text" w:x="7824" w:y="13261"/>
        <w:widowControl w:val="0"/>
        <w:autoSpaceDE w:val="0"/>
        <w:autoSpaceDN w:val="0"/>
        <w:spacing w:before="32" w:after="0" w:line="309" w:lineRule="exact"/>
        <w:ind w:left="504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PILOVÍ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pacing w:val="1"/>
          <w:sz w:val="26"/>
          <w:szCs w:val="26"/>
        </w:rPr>
        <w:t>PÁS</w:t>
      </w:r>
    </w:p>
    <w:p w:rsidR="0094221D" w:rsidRDefault="0094221D">
      <w:pPr>
        <w:framePr w:w="2593" w:wrap="auto" w:hAnchor="text" w:x="7824" w:y="13261"/>
        <w:widowControl w:val="0"/>
        <w:autoSpaceDE w:val="0"/>
        <w:autoSpaceDN w:val="0"/>
        <w:spacing w:before="3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KONCOVÝ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SPÍNAČ</w:t>
      </w:r>
    </w:p>
    <w:p w:rsidR="0094221D" w:rsidRDefault="0094221D">
      <w:pPr>
        <w:framePr w:w="370" w:wrap="auto" w:hAnchor="text" w:x="2199" w:y="14275"/>
        <w:widowControl w:val="0"/>
        <w:autoSpaceDE w:val="0"/>
        <w:autoSpaceDN w:val="0"/>
        <w:spacing w:before="0" w:after="0" w:line="310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_</w:t>
      </w:r>
    </w:p>
    <w:p w:rsidR="0094221D" w:rsidRDefault="0094221D">
      <w:pPr>
        <w:framePr w:w="3055" w:wrap="auto" w:hAnchor="text" w:x="2328" w:y="14275"/>
        <w:widowControl w:val="0"/>
        <w:autoSpaceDE w:val="0"/>
        <w:autoSpaceDN w:val="0"/>
        <w:spacing w:before="0" w:after="0" w:line="310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M_511A_-F_5,27_G_4_-</w:t>
      </w:r>
    </w:p>
    <w:p w:rsidR="0094221D" w:rsidRDefault="0094221D">
      <w:pPr>
        <w:framePr w:w="3055" w:wrap="auto" w:hAnchor="text" w:x="2328" w:y="14275"/>
        <w:widowControl w:val="0"/>
        <w:autoSpaceDE w:val="0"/>
        <w:autoSpaceDN w:val="0"/>
        <w:spacing w:before="11" w:after="0" w:line="309" w:lineRule="exact"/>
        <w:ind w:left="643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T__C_B3.3d</w:t>
      </w:r>
    </w:p>
    <w:p w:rsidR="0094221D" w:rsidRDefault="0094221D">
      <w:pPr>
        <w:framePr w:w="384" w:wrap="auto" w:hAnchor="text" w:x="1558" w:y="14434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3</w:t>
      </w:r>
    </w:p>
    <w:p w:rsidR="0094221D" w:rsidRDefault="0094221D">
      <w:pPr>
        <w:framePr w:w="384" w:wrap="auto" w:hAnchor="text" w:x="1558" w:y="14434"/>
        <w:widowControl w:val="0"/>
        <w:autoSpaceDE w:val="0"/>
        <w:autoSpaceDN w:val="0"/>
        <w:spacing w:before="186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3</w:t>
      </w:r>
    </w:p>
    <w:p w:rsidR="0094221D" w:rsidRDefault="0094221D">
      <w:pPr>
        <w:framePr w:w="384" w:wrap="auto" w:hAnchor="text" w:x="1702" w:y="14434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6</w:t>
      </w:r>
    </w:p>
    <w:p w:rsidR="0094221D" w:rsidRDefault="0094221D">
      <w:pPr>
        <w:framePr w:w="384" w:wrap="auto" w:hAnchor="text" w:x="1702" w:y="14434"/>
        <w:widowControl w:val="0"/>
        <w:autoSpaceDE w:val="0"/>
        <w:autoSpaceDN w:val="0"/>
        <w:spacing w:before="186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7</w:t>
      </w:r>
    </w:p>
    <w:p w:rsidR="0094221D" w:rsidRDefault="0094221D">
      <w:pPr>
        <w:framePr w:w="384" w:wrap="auto" w:hAnchor="text" w:x="6292" w:y="14434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14434"/>
        <w:widowControl w:val="0"/>
        <w:autoSpaceDE w:val="0"/>
        <w:autoSpaceDN w:val="0"/>
        <w:spacing w:before="186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3077" w:wrap="auto" w:hAnchor="text" w:x="7583" w:y="14434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MOTOR,PŘEVODOVKA</w:t>
      </w:r>
    </w:p>
    <w:p w:rsidR="0094221D" w:rsidRDefault="0094221D">
      <w:pPr>
        <w:framePr w:w="1477" w:wrap="auto" w:hAnchor="text" w:x="3053" w:y="14929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3.519.X.00</w:t>
      </w:r>
    </w:p>
    <w:p w:rsidR="0094221D" w:rsidRDefault="0094221D">
      <w:pPr>
        <w:framePr w:w="888" w:wrap="auto" w:hAnchor="text" w:x="8678" w:y="14929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PANT</w:t>
      </w:r>
    </w:p>
    <w:p w:rsidR="0094221D" w:rsidRDefault="0094221D">
      <w:pPr>
        <w:framePr w:w="360" w:wrap="auto" w:hAnchor="text" w:x="583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1</w:t>
      </w:r>
    </w:p>
    <w:p w:rsidR="0094221D" w:rsidRDefault="0094221D">
      <w:pPr>
        <w:framePr w:w="360" w:wrap="auto" w:hAnchor="text" w:x="595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2</w:t>
      </w:r>
    </w:p>
    <w:p w:rsidR="0094221D" w:rsidRDefault="0094221D">
      <w:pPr>
        <w:spacing w:before="0" w:after="0" w:line="240" w:lineRule="atLeast"/>
        <w:jc w:val="left"/>
        <w:rPr>
          <w:rFonts w:ascii="Arial"/>
          <w:color w:val="FF0000"/>
          <w:sz w:val="2"/>
          <w:szCs w:val="2"/>
        </w:rPr>
      </w:pPr>
      <w:r>
        <w:rPr>
          <w:noProof/>
          <w:lang w:val="cs-CZ" w:eastAsia="cs-CZ"/>
        </w:rPr>
        <w:pict>
          <v:shape id="_x000011" o:spid="_x0000_s1037" type="#_x0000_t75" style="position:absolute;margin-left:66.1pt;margin-top:68.9pt;width:463.15pt;height:694.75pt;z-index:-251655168;mso-position-horizontal-relative:page;mso-position-vertical-relative:page">
            <v:imagedata r:id="rId15" o:title=""/>
            <w10:wrap anchorx="page" anchory="page"/>
          </v:shape>
        </w:pict>
      </w:r>
      <w:r>
        <w:rPr>
          <w:rFonts w:ascii="Arial"/>
          <w:color w:val="FF0000"/>
          <w:sz w:val="2"/>
          <w:szCs w:val="2"/>
        </w:rPr>
        <w:br w:type="page"/>
      </w:r>
    </w:p>
    <w:p w:rsidR="0094221D" w:rsidRDefault="0094221D">
      <w:pPr>
        <w:spacing w:before="0" w:after="0" w:line="240" w:lineRule="atLeast"/>
        <w:jc w:val="left"/>
        <w:rPr>
          <w:rFonts w:ascii="Arial" w:cs="Arial"/>
          <w:color w:val="FF0000"/>
          <w:sz w:val="2"/>
          <w:szCs w:val="2"/>
        </w:rPr>
      </w:pPr>
      <w:bookmarkStart w:id="12" w:name="br13"/>
      <w:bookmarkEnd w:id="12"/>
      <w:r>
        <w:rPr>
          <w:rFonts w:ascii="Arial" w:cs="Arial"/>
          <w:color w:val="FF0000"/>
          <w:sz w:val="2"/>
          <w:szCs w:val="2"/>
        </w:rPr>
        <w:t xml:space="preserve"> </w:t>
      </w:r>
    </w:p>
    <w:p w:rsidR="0094221D" w:rsidRDefault="0094221D">
      <w:pPr>
        <w:framePr w:w="384" w:wrap="auto" w:hAnchor="text" w:x="1558" w:y="1415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3</w:t>
      </w:r>
    </w:p>
    <w:p w:rsidR="0094221D" w:rsidRDefault="0094221D">
      <w:pPr>
        <w:framePr w:w="384" w:wrap="auto" w:hAnchor="text" w:x="1558" w:y="1415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3</w:t>
      </w:r>
    </w:p>
    <w:p w:rsidR="0094221D" w:rsidRDefault="0094221D">
      <w:pPr>
        <w:framePr w:w="384" w:wrap="auto" w:hAnchor="text" w:x="1558" w:y="1415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384" w:wrap="auto" w:hAnchor="text" w:x="1558" w:y="1415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384" w:wrap="auto" w:hAnchor="text" w:x="1558" w:y="1415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384" w:wrap="auto" w:hAnchor="text" w:x="1702" w:y="1415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8</w:t>
      </w:r>
    </w:p>
    <w:p w:rsidR="0094221D" w:rsidRDefault="0094221D">
      <w:pPr>
        <w:framePr w:w="384" w:wrap="auto" w:hAnchor="text" w:x="1702" w:y="1415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9</w:t>
      </w:r>
    </w:p>
    <w:p w:rsidR="0094221D" w:rsidRDefault="0094221D">
      <w:pPr>
        <w:framePr w:w="384" w:wrap="auto" w:hAnchor="text" w:x="1702" w:y="1415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0</w:t>
      </w:r>
    </w:p>
    <w:p w:rsidR="0094221D" w:rsidRDefault="0094221D">
      <w:pPr>
        <w:framePr w:w="384" w:wrap="auto" w:hAnchor="text" w:x="1702" w:y="1415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702" w:y="1415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2578" w:wrap="auto" w:hAnchor="text" w:x="2501" w:y="1415"/>
        <w:widowControl w:val="0"/>
        <w:autoSpaceDE w:val="0"/>
        <w:autoSpaceDN w:val="0"/>
        <w:spacing w:before="0" w:after="0" w:line="309" w:lineRule="exact"/>
        <w:ind w:left="305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STAR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LOCK 20</w:t>
      </w:r>
    </w:p>
    <w:p w:rsidR="0094221D" w:rsidRDefault="0094221D">
      <w:pPr>
        <w:framePr w:w="2578" w:wrap="auto" w:hAnchor="text" w:x="2501" w:y="1415"/>
        <w:widowControl w:val="0"/>
        <w:autoSpaceDE w:val="0"/>
        <w:autoSpaceDN w:val="0"/>
        <w:spacing w:before="30" w:after="0" w:line="309" w:lineRule="exact"/>
        <w:ind w:left="817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A40G</w:t>
      </w:r>
    </w:p>
    <w:p w:rsidR="0094221D" w:rsidRDefault="0094221D">
      <w:pPr>
        <w:framePr w:w="2578" w:wrap="auto" w:hAnchor="text" w:x="2501" w:y="1415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xxx - Madlo 20x105</w:t>
      </w:r>
    </w:p>
    <w:p w:rsidR="0094221D" w:rsidRDefault="0094221D">
      <w:pPr>
        <w:framePr w:w="2578" w:wrap="auto" w:hAnchor="text" w:x="2501" w:y="1415"/>
        <w:widowControl w:val="0"/>
        <w:autoSpaceDE w:val="0"/>
        <w:autoSpaceDN w:val="0"/>
        <w:spacing w:before="32" w:after="0" w:line="309" w:lineRule="exact"/>
        <w:ind w:left="684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KU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2015</w:t>
      </w:r>
    </w:p>
    <w:p w:rsidR="0094221D" w:rsidRDefault="0094221D">
      <w:pPr>
        <w:framePr w:w="384" w:wrap="auto" w:hAnchor="text" w:x="6292" w:y="1415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6292" w:y="1415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6292" w:y="1415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6292" w:y="1415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6292" w:y="1415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108" w:wrap="auto" w:hAnchor="text" w:x="7566" w:y="1415"/>
        <w:widowControl w:val="0"/>
        <w:autoSpaceDE w:val="0"/>
        <w:autoSpaceDN w:val="0"/>
        <w:spacing w:before="0" w:after="0" w:line="309" w:lineRule="exact"/>
        <w:ind w:left="110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POJISTNÁ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PODLOŽKA</w:t>
      </w:r>
    </w:p>
    <w:p w:rsidR="0094221D" w:rsidRDefault="0094221D">
      <w:pPr>
        <w:framePr w:w="3108" w:wrap="auto" w:hAnchor="text" w:x="7566" w:y="1415"/>
        <w:widowControl w:val="0"/>
        <w:autoSpaceDE w:val="0"/>
        <w:autoSpaceDN w:val="0"/>
        <w:spacing w:before="30" w:after="0" w:line="309" w:lineRule="exact"/>
        <w:ind w:left="216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KOLEČKO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PRYŽOVÉ</w:t>
      </w:r>
    </w:p>
    <w:p w:rsidR="0094221D" w:rsidRDefault="0094221D">
      <w:pPr>
        <w:framePr w:w="3108" w:wrap="auto" w:hAnchor="text" w:x="7566" w:y="1415"/>
        <w:widowControl w:val="0"/>
        <w:autoSpaceDE w:val="0"/>
        <w:autoSpaceDN w:val="0"/>
        <w:spacing w:before="32" w:after="0" w:line="309" w:lineRule="exact"/>
        <w:ind w:left="975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KRYTKA</w:t>
      </w:r>
    </w:p>
    <w:p w:rsidR="0094221D" w:rsidRDefault="0094221D">
      <w:pPr>
        <w:framePr w:w="3108" w:wrap="auto" w:hAnchor="text" w:x="7566" w:y="1415"/>
        <w:widowControl w:val="0"/>
        <w:autoSpaceDE w:val="0"/>
        <w:autoSpaceDN w:val="0"/>
        <w:spacing w:before="32" w:after="0" w:line="309" w:lineRule="exact"/>
        <w:ind w:left="289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POUZDRO KU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2010</w:t>
      </w:r>
    </w:p>
    <w:p w:rsidR="0094221D" w:rsidRDefault="0094221D">
      <w:pPr>
        <w:framePr w:w="3108" w:wrap="auto" w:hAnchor="text" w:x="7566" w:y="1415"/>
        <w:widowControl w:val="0"/>
        <w:autoSpaceDE w:val="0"/>
        <w:autoSpaceDN w:val="0"/>
        <w:spacing w:before="30" w:after="0" w:line="309" w:lineRule="exact"/>
        <w:ind w:left="289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POUZDRO KU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2010</w:t>
      </w:r>
    </w:p>
    <w:p w:rsidR="0094221D" w:rsidRDefault="0094221D">
      <w:pPr>
        <w:framePr w:w="3108" w:wrap="auto" w:hAnchor="text" w:x="7566" w:y="1415"/>
        <w:widowControl w:val="0"/>
        <w:autoSpaceDE w:val="0"/>
        <w:autoSpaceDN w:val="0"/>
        <w:spacing w:before="26" w:after="0" w:line="310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OVLÁDACÍ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ELEMENT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SE</w:t>
      </w:r>
    </w:p>
    <w:p w:rsidR="0094221D" w:rsidRDefault="0094221D">
      <w:pPr>
        <w:framePr w:w="3108" w:wrap="auto" w:hAnchor="text" w:x="7566" w:y="1415"/>
        <w:widowControl w:val="0"/>
        <w:autoSpaceDE w:val="0"/>
        <w:autoSpaceDN w:val="0"/>
        <w:spacing w:before="9" w:after="0" w:line="309" w:lineRule="exact"/>
        <w:ind w:left="831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ŠROUBEM</w:t>
      </w:r>
    </w:p>
    <w:p w:rsidR="0094221D" w:rsidRDefault="0094221D">
      <w:pPr>
        <w:framePr w:w="1211" w:wrap="auto" w:hAnchor="text" w:x="3185" w:y="2773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KU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2020</w:t>
      </w:r>
    </w:p>
    <w:p w:rsidR="0094221D" w:rsidRDefault="0094221D">
      <w:pPr>
        <w:framePr w:w="384" w:wrap="auto" w:hAnchor="text" w:x="1558" w:y="3268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384" w:wrap="auto" w:hAnchor="text" w:x="1702" w:y="3268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3</w:t>
      </w:r>
    </w:p>
    <w:p w:rsidR="0094221D" w:rsidRDefault="0094221D">
      <w:pPr>
        <w:framePr w:w="2129" w:wrap="auto" w:hAnchor="text" w:x="2727" w:y="3268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JJZ 50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M12x100</w:t>
      </w:r>
    </w:p>
    <w:p w:rsidR="0094221D" w:rsidRDefault="0094221D">
      <w:pPr>
        <w:framePr w:w="384" w:wrap="auto" w:hAnchor="text" w:x="6292" w:y="3268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558" w:y="3762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384" w:wrap="auto" w:hAnchor="text" w:x="1558" w:y="3762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384" w:wrap="auto" w:hAnchor="text" w:x="1558" w:y="376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384" w:wrap="auto" w:hAnchor="text" w:x="1558" w:y="376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384" w:wrap="auto" w:hAnchor="text" w:x="1558" w:y="3762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384" w:wrap="auto" w:hAnchor="text" w:x="1702" w:y="3762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384" w:wrap="auto" w:hAnchor="text" w:x="1702" w:y="3762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5</w:t>
      </w:r>
    </w:p>
    <w:p w:rsidR="0094221D" w:rsidRDefault="0094221D">
      <w:pPr>
        <w:framePr w:w="384" w:wrap="auto" w:hAnchor="text" w:x="1702" w:y="376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6</w:t>
      </w:r>
    </w:p>
    <w:p w:rsidR="0094221D" w:rsidRDefault="0094221D">
      <w:pPr>
        <w:framePr w:w="384" w:wrap="auto" w:hAnchor="text" w:x="1702" w:y="376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7</w:t>
      </w:r>
    </w:p>
    <w:p w:rsidR="0094221D" w:rsidRDefault="0094221D">
      <w:pPr>
        <w:framePr w:w="384" w:wrap="auto" w:hAnchor="text" w:x="1702" w:y="3762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8</w:t>
      </w:r>
    </w:p>
    <w:p w:rsidR="0094221D" w:rsidRDefault="0094221D">
      <w:pPr>
        <w:framePr w:w="3156" w:wrap="auto" w:hAnchor="text" w:x="2213" w:y="3762"/>
        <w:widowControl w:val="0"/>
        <w:autoSpaceDE w:val="0"/>
        <w:autoSpaceDN w:val="0"/>
        <w:spacing w:before="0" w:after="0" w:line="309" w:lineRule="exact"/>
        <w:ind w:left="634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KLH3M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65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M8</w:t>
      </w:r>
    </w:p>
    <w:p w:rsidR="0094221D" w:rsidRDefault="0094221D">
      <w:pPr>
        <w:framePr w:w="3156" w:wrap="auto" w:hAnchor="text" w:x="2213" w:y="3762"/>
        <w:widowControl w:val="0"/>
        <w:autoSpaceDE w:val="0"/>
        <w:autoSpaceDN w:val="0"/>
        <w:spacing w:before="30" w:after="0" w:line="309" w:lineRule="exact"/>
        <w:ind w:left="775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638_2Z_CN</w:t>
      </w:r>
    </w:p>
    <w:p w:rsidR="0094221D" w:rsidRDefault="0094221D">
      <w:pPr>
        <w:framePr w:w="3156" w:wrap="auto" w:hAnchor="text" w:x="2213" w:y="376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SK_DESTICKA_2,5x18x20</w:t>
      </w:r>
    </w:p>
    <w:p w:rsidR="0094221D" w:rsidRDefault="0094221D">
      <w:pPr>
        <w:framePr w:w="3156" w:wrap="auto" w:hAnchor="text" w:x="2213" w:y="3762"/>
        <w:widowControl w:val="0"/>
        <w:autoSpaceDE w:val="0"/>
        <w:autoSpaceDN w:val="0"/>
        <w:spacing w:before="32" w:after="0" w:line="309" w:lineRule="exact"/>
        <w:ind w:left="125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M12x95 0813 4120090</w:t>
      </w:r>
    </w:p>
    <w:p w:rsidR="0094221D" w:rsidRDefault="0094221D">
      <w:pPr>
        <w:framePr w:w="3156" w:wrap="auto" w:hAnchor="text" w:x="2213" w:y="3762"/>
        <w:widowControl w:val="0"/>
        <w:autoSpaceDE w:val="0"/>
        <w:autoSpaceDN w:val="0"/>
        <w:spacing w:before="30" w:after="0" w:line="309" w:lineRule="exact"/>
        <w:ind w:left="209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DR_SCHUZE 100_350</w:t>
      </w:r>
    </w:p>
    <w:p w:rsidR="0094221D" w:rsidRDefault="0094221D">
      <w:pPr>
        <w:framePr w:w="384" w:wrap="auto" w:hAnchor="text" w:x="6292" w:y="3762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3762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6292" w:y="376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384" w:wrap="auto" w:hAnchor="text" w:x="6292" w:y="376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3762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1890" w:wrap="auto" w:hAnchor="text" w:x="8179" w:y="3762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KLH3M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65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M8</w:t>
      </w:r>
    </w:p>
    <w:p w:rsidR="0094221D" w:rsidRDefault="0094221D">
      <w:pPr>
        <w:framePr w:w="1890" w:wrap="auto" w:hAnchor="text" w:x="8179" w:y="3762"/>
        <w:widowControl w:val="0"/>
        <w:autoSpaceDE w:val="0"/>
        <w:autoSpaceDN w:val="0"/>
        <w:spacing w:before="30" w:after="0" w:line="309" w:lineRule="exact"/>
        <w:ind w:left="199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638 2Z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CN</w:t>
      </w:r>
    </w:p>
    <w:p w:rsidR="0094221D" w:rsidRDefault="0094221D">
      <w:pPr>
        <w:framePr w:w="1890" w:wrap="auto" w:hAnchor="text" w:x="8179" w:y="3762"/>
        <w:widowControl w:val="0"/>
        <w:autoSpaceDE w:val="0"/>
        <w:autoSpaceDN w:val="0"/>
        <w:spacing w:before="32" w:after="0" w:line="309" w:lineRule="exact"/>
        <w:ind w:left="53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SK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DESTIČKA</w:t>
      </w:r>
    </w:p>
    <w:p w:rsidR="0094221D" w:rsidRDefault="0094221D">
      <w:pPr>
        <w:framePr w:w="2796" w:wrap="auto" w:hAnchor="text" w:x="7722" w:y="4782"/>
        <w:widowControl w:val="0"/>
        <w:autoSpaceDE w:val="0"/>
        <w:autoSpaceDN w:val="0"/>
        <w:spacing w:before="0" w:after="0" w:line="309" w:lineRule="exact"/>
        <w:ind w:left="941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KLIKA</w:t>
      </w:r>
    </w:p>
    <w:p w:rsidR="0094221D" w:rsidRDefault="0094221D">
      <w:pPr>
        <w:framePr w:w="2796" w:wrap="auto" w:hAnchor="text" w:x="7722" w:y="4782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RD.SCHULZE 350x100</w:t>
      </w:r>
    </w:p>
    <w:p w:rsidR="0094221D" w:rsidRDefault="0094221D">
      <w:pPr>
        <w:framePr w:w="2796" w:wrap="auto" w:hAnchor="text" w:x="7722" w:y="4782"/>
        <w:widowControl w:val="0"/>
        <w:autoSpaceDE w:val="0"/>
        <w:autoSpaceDN w:val="0"/>
        <w:spacing w:before="28" w:after="0" w:line="309" w:lineRule="exact"/>
        <w:ind w:left="464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SAMOLEPKA-</w:t>
      </w:r>
    </w:p>
    <w:p w:rsidR="0094221D" w:rsidRDefault="0094221D">
      <w:pPr>
        <w:framePr w:w="384" w:wrap="auto" w:hAnchor="text" w:x="1558" w:y="5616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384" w:wrap="auto" w:hAnchor="text" w:x="1558" w:y="5616"/>
        <w:widowControl w:val="0"/>
        <w:autoSpaceDE w:val="0"/>
        <w:autoSpaceDN w:val="0"/>
        <w:spacing w:before="339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5</w:t>
      </w:r>
    </w:p>
    <w:p w:rsidR="0094221D" w:rsidRDefault="0094221D">
      <w:pPr>
        <w:framePr w:w="384" w:wrap="auto" w:hAnchor="text" w:x="1558" w:y="5616"/>
        <w:widowControl w:val="0"/>
        <w:autoSpaceDE w:val="0"/>
        <w:autoSpaceDN w:val="0"/>
        <w:spacing w:before="339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5</w:t>
      </w:r>
    </w:p>
    <w:p w:rsidR="0094221D" w:rsidRDefault="0094221D">
      <w:pPr>
        <w:framePr w:w="384" w:wrap="auto" w:hAnchor="text" w:x="1702" w:y="5616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9</w:t>
      </w:r>
    </w:p>
    <w:p w:rsidR="0094221D" w:rsidRDefault="0094221D">
      <w:pPr>
        <w:framePr w:w="384" w:wrap="auto" w:hAnchor="text" w:x="1702" w:y="5616"/>
        <w:widowControl w:val="0"/>
        <w:autoSpaceDE w:val="0"/>
        <w:autoSpaceDN w:val="0"/>
        <w:spacing w:before="339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0</w:t>
      </w:r>
    </w:p>
    <w:p w:rsidR="0094221D" w:rsidRDefault="0094221D">
      <w:pPr>
        <w:framePr w:w="384" w:wrap="auto" w:hAnchor="text" w:x="1702" w:y="5616"/>
        <w:widowControl w:val="0"/>
        <w:autoSpaceDE w:val="0"/>
        <w:autoSpaceDN w:val="0"/>
        <w:spacing w:before="339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2073" w:wrap="auto" w:hAnchor="text" w:x="2756" w:y="5616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119 -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SYMBOLY</w:t>
      </w:r>
    </w:p>
    <w:p w:rsidR="0094221D" w:rsidRDefault="0094221D">
      <w:pPr>
        <w:framePr w:w="384" w:wrap="auto" w:hAnchor="text" w:x="6292" w:y="5616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5616"/>
        <w:widowControl w:val="0"/>
        <w:autoSpaceDE w:val="0"/>
        <w:autoSpaceDN w:val="0"/>
        <w:spacing w:before="339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6292" w:y="5616"/>
        <w:widowControl w:val="0"/>
        <w:autoSpaceDE w:val="0"/>
        <w:autoSpaceDN w:val="0"/>
        <w:spacing w:before="339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2570" w:wrap="auto" w:hAnchor="text" w:x="7836" w:y="5776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 xml:space="preserve">OCHRANA </w:t>
      </w:r>
      <w:r>
        <w:rPr>
          <w:rFonts w:ascii="Century Gothic" w:hAnsi="Century Gothic" w:cs="Century Gothic"/>
          <w:color w:val="000000"/>
          <w:sz w:val="26"/>
          <w:szCs w:val="26"/>
        </w:rPr>
        <w:t>ZDRAVÍ</w:t>
      </w:r>
    </w:p>
    <w:p w:rsidR="0094221D" w:rsidRDefault="0094221D">
      <w:pPr>
        <w:framePr w:w="384" w:wrap="auto" w:hAnchor="text" w:x="2688" w:y="6105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2065" w:wrap="auto" w:hAnchor="text" w:x="2832" w:y="6105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21 -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NEBEZPEČÍ</w:t>
      </w:r>
    </w:p>
    <w:p w:rsidR="0094221D" w:rsidRDefault="0094221D">
      <w:pPr>
        <w:framePr w:w="2971" w:wrap="auto" w:hAnchor="text" w:x="7636" w:y="6264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SAMOLEPKA-</w:t>
      </w:r>
      <w:r>
        <w:rPr>
          <w:rFonts w:ascii="Century Gothic" w:hAnsi="Century Gothic" w:cs="Century Gothic"/>
          <w:color w:val="000000"/>
          <w:sz w:val="26"/>
          <w:szCs w:val="26"/>
        </w:rPr>
        <w:t>KOTOUČ</w:t>
      </w:r>
    </w:p>
    <w:p w:rsidR="0094221D" w:rsidRDefault="0094221D">
      <w:pPr>
        <w:framePr w:w="1483" w:wrap="auto" w:hAnchor="text" w:x="3048" w:y="6422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POŘEZÁNÍ</w:t>
      </w:r>
    </w:p>
    <w:p w:rsidR="0094221D" w:rsidRDefault="0094221D">
      <w:pPr>
        <w:framePr w:w="2682" w:wrap="auto" w:hAnchor="text" w:x="7780" w:y="6751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SAMOLEPKA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- </w:t>
      </w:r>
      <w:r>
        <w:rPr>
          <w:rFonts w:ascii="Century Gothic" w:hAnsi="Century Gothic" w:cs="Century Gothic"/>
          <w:color w:val="000000"/>
          <w:sz w:val="26"/>
          <w:szCs w:val="26"/>
        </w:rPr>
        <w:t>SMĚR</w:t>
      </w:r>
    </w:p>
    <w:p w:rsidR="0094221D" w:rsidRDefault="0094221D">
      <w:pPr>
        <w:framePr w:w="2682" w:wrap="auto" w:hAnchor="text" w:x="7780" w:y="6751"/>
        <w:widowControl w:val="0"/>
        <w:autoSpaceDE w:val="0"/>
        <w:autoSpaceDN w:val="0"/>
        <w:spacing w:before="10" w:after="0" w:line="309" w:lineRule="exact"/>
        <w:ind w:left="704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ROTACE</w:t>
      </w:r>
    </w:p>
    <w:p w:rsidR="0094221D" w:rsidRDefault="0094221D">
      <w:pPr>
        <w:framePr w:w="2504" w:wrap="auto" w:hAnchor="text" w:x="2537" w:y="6912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 xml:space="preserve">120 - </w:t>
      </w:r>
      <w:r>
        <w:rPr>
          <w:rFonts w:ascii="Century Gothic" w:hAnsi="Century Gothic" w:cs="Century Gothic"/>
          <w:color w:val="000000"/>
          <w:sz w:val="26"/>
          <w:szCs w:val="26"/>
        </w:rPr>
        <w:t>ŠIPKA</w:t>
      </w:r>
      <w:r>
        <w:rPr>
          <w:rFonts w:ascii="Century Gothic" w:cs="Century Gothic"/>
          <w:color w:val="000000"/>
          <w:sz w:val="26"/>
          <w:szCs w:val="26"/>
        </w:rPr>
        <w:t xml:space="preserve"> 35x110</w:t>
      </w:r>
    </w:p>
    <w:p w:rsidR="0094221D" w:rsidRDefault="0094221D">
      <w:pPr>
        <w:framePr w:w="384" w:wrap="auto" w:hAnchor="text" w:x="1558" w:y="7406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5</w:t>
      </w:r>
    </w:p>
    <w:p w:rsidR="0094221D" w:rsidRDefault="0094221D">
      <w:pPr>
        <w:framePr w:w="384" w:wrap="auto" w:hAnchor="text" w:x="1558" w:y="7406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5</w:t>
      </w:r>
    </w:p>
    <w:p w:rsidR="0094221D" w:rsidRDefault="0094221D">
      <w:pPr>
        <w:framePr w:w="384" w:wrap="auto" w:hAnchor="text" w:x="1558" w:y="7406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5</w:t>
      </w:r>
    </w:p>
    <w:p w:rsidR="0094221D" w:rsidRDefault="0094221D">
      <w:pPr>
        <w:framePr w:w="384" w:wrap="auto" w:hAnchor="text" w:x="1702" w:y="7406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1702" w:y="7406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3</w:t>
      </w:r>
    </w:p>
    <w:p w:rsidR="0094221D" w:rsidRDefault="0094221D">
      <w:pPr>
        <w:framePr w:w="384" w:wrap="auto" w:hAnchor="text" w:x="1702" w:y="7406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2230" w:wrap="auto" w:hAnchor="text" w:x="2674" w:y="7406"/>
        <w:widowControl w:val="0"/>
        <w:autoSpaceDE w:val="0"/>
        <w:autoSpaceDN w:val="0"/>
        <w:spacing w:before="0" w:after="0" w:line="309" w:lineRule="exact"/>
        <w:ind w:left="226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SAMOLEPKA</w:t>
      </w:r>
    </w:p>
    <w:p w:rsidR="0094221D" w:rsidRDefault="0094221D">
      <w:pPr>
        <w:framePr w:w="2230" w:wrap="auto" w:hAnchor="text" w:x="2674" w:y="7406"/>
        <w:widowControl w:val="0"/>
        <w:autoSpaceDE w:val="0"/>
        <w:autoSpaceDN w:val="0"/>
        <w:spacing w:before="3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PÁSEK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PRYŽOVÝ</w:t>
      </w:r>
    </w:p>
    <w:p w:rsidR="0094221D" w:rsidRDefault="0094221D">
      <w:pPr>
        <w:framePr w:w="2230" w:wrap="auto" w:hAnchor="text" w:x="2674" w:y="7406"/>
        <w:widowControl w:val="0"/>
        <w:autoSpaceDE w:val="0"/>
        <w:autoSpaceDN w:val="0"/>
        <w:spacing w:before="32" w:after="0" w:line="309" w:lineRule="exact"/>
        <w:ind w:left="324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ZÁMEK</w:t>
      </w:r>
      <w:r>
        <w:rPr>
          <w:rFonts w:ascii="Century Gothic" w:cs="Century Gothic"/>
          <w:color w:val="000000"/>
          <w:sz w:val="26"/>
          <w:szCs w:val="26"/>
        </w:rPr>
        <w:t xml:space="preserve"> Z3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-</w:t>
      </w:r>
    </w:p>
    <w:p w:rsidR="0094221D" w:rsidRDefault="0094221D">
      <w:pPr>
        <w:framePr w:w="384" w:wrap="auto" w:hAnchor="text" w:x="6292" w:y="7406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7406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6292" w:y="7406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2230" w:wrap="auto" w:hAnchor="text" w:x="8006" w:y="7406"/>
        <w:widowControl w:val="0"/>
        <w:autoSpaceDE w:val="0"/>
        <w:autoSpaceDN w:val="0"/>
        <w:spacing w:before="0" w:after="0" w:line="309" w:lineRule="exact"/>
        <w:ind w:left="223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SAMOLEPKA</w:t>
      </w:r>
    </w:p>
    <w:p w:rsidR="0094221D" w:rsidRDefault="0094221D">
      <w:pPr>
        <w:framePr w:w="2230" w:wrap="auto" w:hAnchor="text" w:x="8006" w:y="7406"/>
        <w:widowControl w:val="0"/>
        <w:autoSpaceDE w:val="0"/>
        <w:autoSpaceDN w:val="0"/>
        <w:spacing w:before="3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PÁSEK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PRYŽOVÝ</w:t>
      </w:r>
    </w:p>
    <w:p w:rsidR="0094221D" w:rsidRDefault="0094221D">
      <w:pPr>
        <w:framePr w:w="2230" w:wrap="auto" w:hAnchor="text" w:x="8006" w:y="7406"/>
        <w:widowControl w:val="0"/>
        <w:autoSpaceDE w:val="0"/>
        <w:autoSpaceDN w:val="0"/>
        <w:spacing w:before="32" w:after="0" w:line="309" w:lineRule="exact"/>
        <w:ind w:left="571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ZÁMEK</w:t>
      </w:r>
    </w:p>
    <w:p w:rsidR="0094221D" w:rsidRDefault="0094221D">
      <w:pPr>
        <w:framePr w:w="2875" w:wrap="auto" w:hAnchor="text" w:x="2352" w:y="8419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Trhací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nýt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4x11,4</w:t>
      </w:r>
      <w:r>
        <w:rPr>
          <w:rFonts w:ascii="Century Gothic" w:cs="Century Gothic"/>
          <w:color w:val="000000"/>
          <w:spacing w:val="7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DIN</w:t>
      </w:r>
    </w:p>
    <w:p w:rsidR="0094221D" w:rsidRDefault="0094221D">
      <w:pPr>
        <w:framePr w:w="384" w:wrap="auto" w:hAnchor="text" w:x="1558" w:y="8580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5</w:t>
      </w:r>
    </w:p>
    <w:p w:rsidR="0094221D" w:rsidRDefault="0094221D">
      <w:pPr>
        <w:framePr w:w="384" w:wrap="auto" w:hAnchor="text" w:x="1702" w:y="8580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5</w:t>
      </w:r>
    </w:p>
    <w:p w:rsidR="0094221D" w:rsidRDefault="0094221D">
      <w:pPr>
        <w:framePr w:w="384" w:wrap="auto" w:hAnchor="text" w:x="6292" w:y="8580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696" w:wrap="auto" w:hAnchor="text" w:x="8774" w:y="8580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NÝT</w:t>
      </w:r>
    </w:p>
    <w:p w:rsidR="0094221D" w:rsidRDefault="0094221D">
      <w:pPr>
        <w:framePr w:w="384" w:wrap="auto" w:hAnchor="text" w:x="3385" w:y="8738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7</w:t>
      </w:r>
    </w:p>
    <w:p w:rsidR="0094221D" w:rsidRDefault="0094221D">
      <w:pPr>
        <w:framePr w:w="672" w:wrap="auto" w:hAnchor="text" w:x="3529" w:y="8738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337</w:t>
      </w:r>
    </w:p>
    <w:p w:rsidR="0094221D" w:rsidRDefault="0094221D">
      <w:pPr>
        <w:framePr w:w="384" w:wrap="auto" w:hAnchor="text" w:x="1558" w:y="9072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5</w:t>
      </w:r>
    </w:p>
    <w:p w:rsidR="0094221D" w:rsidRDefault="0094221D">
      <w:pPr>
        <w:framePr w:w="384" w:wrap="auto" w:hAnchor="text" w:x="1558" w:y="907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5</w:t>
      </w:r>
    </w:p>
    <w:p w:rsidR="0094221D" w:rsidRDefault="0094221D">
      <w:pPr>
        <w:framePr w:w="384" w:wrap="auto" w:hAnchor="text" w:x="1558" w:y="907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5</w:t>
      </w:r>
    </w:p>
    <w:p w:rsidR="0094221D" w:rsidRDefault="0094221D">
      <w:pPr>
        <w:framePr w:w="384" w:wrap="auto" w:hAnchor="text" w:x="1558" w:y="9072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5</w:t>
      </w:r>
    </w:p>
    <w:p w:rsidR="0094221D" w:rsidRDefault="0094221D">
      <w:pPr>
        <w:framePr w:w="384" w:wrap="auto" w:hAnchor="text" w:x="1558" w:y="907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6</w:t>
      </w:r>
    </w:p>
    <w:p w:rsidR="0094221D" w:rsidRDefault="0094221D">
      <w:pPr>
        <w:framePr w:w="384" w:wrap="auto" w:hAnchor="text" w:x="1558" w:y="907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6</w:t>
      </w:r>
    </w:p>
    <w:p w:rsidR="0094221D" w:rsidRDefault="0094221D">
      <w:pPr>
        <w:framePr w:w="384" w:wrap="auto" w:hAnchor="text" w:x="1702" w:y="9072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6</w:t>
      </w:r>
    </w:p>
    <w:p w:rsidR="0094221D" w:rsidRDefault="0094221D">
      <w:pPr>
        <w:framePr w:w="384" w:wrap="auto" w:hAnchor="text" w:x="1702" w:y="907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7</w:t>
      </w:r>
    </w:p>
    <w:p w:rsidR="0094221D" w:rsidRDefault="0094221D">
      <w:pPr>
        <w:framePr w:w="384" w:wrap="auto" w:hAnchor="text" w:x="1702" w:y="907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8</w:t>
      </w:r>
    </w:p>
    <w:p w:rsidR="0094221D" w:rsidRDefault="0094221D">
      <w:pPr>
        <w:framePr w:w="384" w:wrap="auto" w:hAnchor="text" w:x="1702" w:y="9072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9</w:t>
      </w:r>
    </w:p>
    <w:p w:rsidR="0094221D" w:rsidRDefault="0094221D">
      <w:pPr>
        <w:framePr w:w="384" w:wrap="auto" w:hAnchor="text" w:x="1702" w:y="907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0</w:t>
      </w:r>
    </w:p>
    <w:p w:rsidR="0094221D" w:rsidRDefault="0094221D">
      <w:pPr>
        <w:framePr w:w="384" w:wrap="auto" w:hAnchor="text" w:x="1702" w:y="907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228" w:wrap="auto" w:hAnchor="text" w:x="2177" w:y="9072"/>
        <w:widowControl w:val="0"/>
        <w:autoSpaceDE w:val="0"/>
        <w:autoSpaceDN w:val="0"/>
        <w:spacing w:before="0" w:after="0" w:line="309" w:lineRule="exact"/>
        <w:ind w:left="266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ISO</w:t>
      </w:r>
      <w:r>
        <w:rPr>
          <w:rFonts w:ascii="Century Gothic" w:cs="Century Gothic"/>
          <w:color w:val="000000"/>
          <w:sz w:val="26"/>
          <w:szCs w:val="26"/>
        </w:rPr>
        <w:t xml:space="preserve"> 8678-M6x14-9-N</w:t>
      </w:r>
    </w:p>
    <w:p w:rsidR="0094221D" w:rsidRDefault="0094221D">
      <w:pPr>
        <w:framePr w:w="3228" w:wrap="auto" w:hAnchor="text" w:x="2177" w:y="9072"/>
        <w:widowControl w:val="0"/>
        <w:autoSpaceDE w:val="0"/>
        <w:autoSpaceDN w:val="0"/>
        <w:spacing w:before="32" w:after="0" w:line="309" w:lineRule="exact"/>
        <w:ind w:left="86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ISO</w:t>
      </w:r>
      <w:r>
        <w:rPr>
          <w:rFonts w:ascii="Century Gothic" w:cs="Century Gothic"/>
          <w:color w:val="000000"/>
          <w:sz w:val="26"/>
          <w:szCs w:val="26"/>
        </w:rPr>
        <w:t xml:space="preserve"> 8678-M8x50-44.5-N</w:t>
      </w:r>
    </w:p>
    <w:p w:rsidR="0094221D" w:rsidRDefault="0094221D">
      <w:pPr>
        <w:framePr w:w="3228" w:wrap="auto" w:hAnchor="text" w:x="2177" w:y="9072"/>
        <w:widowControl w:val="0"/>
        <w:autoSpaceDE w:val="0"/>
        <w:autoSpaceDN w:val="0"/>
        <w:spacing w:before="32" w:after="0" w:line="309" w:lineRule="exact"/>
        <w:ind w:left="72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912 </w:t>
      </w:r>
      <w:r>
        <w:rPr>
          <w:rFonts w:ascii="Century Gothic" w:cs="Century Gothic"/>
          <w:color w:val="000000"/>
          <w:spacing w:val="1"/>
          <w:sz w:val="26"/>
          <w:szCs w:val="26"/>
        </w:rPr>
        <w:t>M6</w:t>
      </w:r>
      <w:r>
        <w:rPr>
          <w:rFonts w:ascii="Century Gothic" w:cs="Century Gothic"/>
          <w:color w:val="000000"/>
          <w:spacing w:val="-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x 12</w:t>
      </w:r>
      <w:r>
        <w:rPr>
          <w:rFonts w:ascii="Century Gothic" w:cs="Century Gothic"/>
          <w:color w:val="000000"/>
          <w:spacing w:val="3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---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12N</w:t>
      </w:r>
    </w:p>
    <w:p w:rsidR="0094221D" w:rsidRDefault="0094221D">
      <w:pPr>
        <w:framePr w:w="3228" w:wrap="auto" w:hAnchor="text" w:x="2177" w:y="9072"/>
        <w:widowControl w:val="0"/>
        <w:autoSpaceDE w:val="0"/>
        <w:autoSpaceDN w:val="0"/>
        <w:spacing w:before="30" w:after="0" w:line="309" w:lineRule="exact"/>
        <w:ind w:left="72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912 </w:t>
      </w:r>
      <w:r>
        <w:rPr>
          <w:rFonts w:ascii="Century Gothic" w:cs="Century Gothic"/>
          <w:color w:val="000000"/>
          <w:spacing w:val="1"/>
          <w:sz w:val="26"/>
          <w:szCs w:val="26"/>
        </w:rPr>
        <w:t>M5</w:t>
      </w:r>
      <w:r>
        <w:rPr>
          <w:rFonts w:ascii="Century Gothic" w:cs="Century Gothic"/>
          <w:color w:val="000000"/>
          <w:spacing w:val="-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x 50</w:t>
      </w:r>
      <w:r>
        <w:rPr>
          <w:rFonts w:ascii="Century Gothic" w:cs="Century Gothic"/>
          <w:color w:val="000000"/>
          <w:spacing w:val="3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---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22N</w:t>
      </w:r>
    </w:p>
    <w:p w:rsidR="0094221D" w:rsidRDefault="0094221D">
      <w:pPr>
        <w:framePr w:w="3228" w:wrap="auto" w:hAnchor="text" w:x="2177" w:y="9072"/>
        <w:widowControl w:val="0"/>
        <w:autoSpaceDE w:val="0"/>
        <w:autoSpaceDN w:val="0"/>
        <w:spacing w:before="32" w:after="0" w:line="309" w:lineRule="exact"/>
        <w:ind w:left="72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912 </w:t>
      </w:r>
      <w:r>
        <w:rPr>
          <w:rFonts w:ascii="Century Gothic" w:cs="Century Gothic"/>
          <w:color w:val="000000"/>
          <w:spacing w:val="1"/>
          <w:sz w:val="26"/>
          <w:szCs w:val="26"/>
        </w:rPr>
        <w:t>M6</w:t>
      </w:r>
      <w:r>
        <w:rPr>
          <w:rFonts w:ascii="Century Gothic" w:cs="Century Gothic"/>
          <w:color w:val="000000"/>
          <w:spacing w:val="-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x 10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---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10N</w:t>
      </w:r>
    </w:p>
    <w:p w:rsidR="0094221D" w:rsidRDefault="0094221D">
      <w:pPr>
        <w:framePr w:w="3228" w:wrap="auto" w:hAnchor="text" w:x="2177" w:y="907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912 M10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x 25</w:t>
      </w:r>
      <w:r>
        <w:rPr>
          <w:rFonts w:ascii="Century Gothic" w:cs="Century Gothic"/>
          <w:color w:val="000000"/>
          <w:spacing w:val="3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---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25N</w:t>
      </w:r>
    </w:p>
    <w:p w:rsidR="0094221D" w:rsidRDefault="0094221D">
      <w:pPr>
        <w:framePr w:w="384" w:wrap="auto" w:hAnchor="text" w:x="6292" w:y="9072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384" w:wrap="auto" w:hAnchor="text" w:x="6292" w:y="907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907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9072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6292" w:y="907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6292" w:y="907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1072" w:wrap="auto" w:hAnchor="text" w:x="8587" w:y="9072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ŠROUB</w:t>
      </w:r>
    </w:p>
    <w:p w:rsidR="0094221D" w:rsidRDefault="0094221D">
      <w:pPr>
        <w:framePr w:w="1072" w:wrap="auto" w:hAnchor="text" w:x="8587" w:y="9072"/>
        <w:widowControl w:val="0"/>
        <w:autoSpaceDE w:val="0"/>
        <w:autoSpaceDN w:val="0"/>
        <w:spacing w:before="32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ŠROUB</w:t>
      </w:r>
    </w:p>
    <w:p w:rsidR="0094221D" w:rsidRDefault="0094221D">
      <w:pPr>
        <w:framePr w:w="1072" w:wrap="auto" w:hAnchor="text" w:x="8587" w:y="9072"/>
        <w:widowControl w:val="0"/>
        <w:autoSpaceDE w:val="0"/>
        <w:autoSpaceDN w:val="0"/>
        <w:spacing w:before="32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ŠROUB</w:t>
      </w:r>
    </w:p>
    <w:p w:rsidR="0094221D" w:rsidRDefault="0094221D">
      <w:pPr>
        <w:framePr w:w="1072" w:wrap="auto" w:hAnchor="text" w:x="8587" w:y="9072"/>
        <w:widowControl w:val="0"/>
        <w:autoSpaceDE w:val="0"/>
        <w:autoSpaceDN w:val="0"/>
        <w:spacing w:before="3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ŠROUB</w:t>
      </w:r>
    </w:p>
    <w:p w:rsidR="0094221D" w:rsidRDefault="0094221D">
      <w:pPr>
        <w:framePr w:w="1072" w:wrap="auto" w:hAnchor="text" w:x="8587" w:y="9072"/>
        <w:widowControl w:val="0"/>
        <w:autoSpaceDE w:val="0"/>
        <w:autoSpaceDN w:val="0"/>
        <w:spacing w:before="32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ŠROUB</w:t>
      </w:r>
    </w:p>
    <w:p w:rsidR="0094221D" w:rsidRDefault="0094221D">
      <w:pPr>
        <w:framePr w:w="1072" w:wrap="auto" w:hAnchor="text" w:x="8587" w:y="10774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ŠROUB</w:t>
      </w:r>
    </w:p>
    <w:p w:rsidR="0094221D" w:rsidRDefault="0094221D">
      <w:pPr>
        <w:framePr w:w="2584" w:wrap="auto" w:hAnchor="text" w:x="7831" w:y="11107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KROUŽEK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POJISTNÝ</w:t>
      </w:r>
    </w:p>
    <w:p w:rsidR="0094221D" w:rsidRDefault="0094221D">
      <w:pPr>
        <w:framePr w:w="2584" w:wrap="auto" w:hAnchor="text" w:x="7831" w:y="11107"/>
        <w:widowControl w:val="0"/>
        <w:autoSpaceDE w:val="0"/>
        <w:autoSpaceDN w:val="0"/>
        <w:spacing w:before="10" w:after="0" w:line="309" w:lineRule="exact"/>
        <w:ind w:left="696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VNITŘNÍ</w:t>
      </w:r>
    </w:p>
    <w:p w:rsidR="0094221D" w:rsidRDefault="0094221D">
      <w:pPr>
        <w:framePr w:w="2584" w:wrap="auto" w:hAnchor="text" w:x="7831" w:y="11107"/>
        <w:widowControl w:val="0"/>
        <w:autoSpaceDE w:val="0"/>
        <w:autoSpaceDN w:val="0"/>
        <w:spacing w:before="2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KROUŽEK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POJISTNÝ</w:t>
      </w:r>
    </w:p>
    <w:p w:rsidR="0094221D" w:rsidRDefault="0094221D">
      <w:pPr>
        <w:framePr w:w="2584" w:wrap="auto" w:hAnchor="text" w:x="7831" w:y="11107"/>
        <w:widowControl w:val="0"/>
        <w:autoSpaceDE w:val="0"/>
        <w:autoSpaceDN w:val="0"/>
        <w:spacing w:before="10" w:after="0" w:line="309" w:lineRule="exact"/>
        <w:ind w:left="758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VNĚJŠÍ</w:t>
      </w:r>
    </w:p>
    <w:p w:rsidR="0094221D" w:rsidRDefault="0094221D">
      <w:pPr>
        <w:framePr w:w="384" w:wrap="auto" w:hAnchor="text" w:x="1558" w:y="11266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6</w:t>
      </w:r>
    </w:p>
    <w:p w:rsidR="0094221D" w:rsidRDefault="0094221D">
      <w:pPr>
        <w:framePr w:w="384" w:wrap="auto" w:hAnchor="text" w:x="1558" w:y="11266"/>
        <w:widowControl w:val="0"/>
        <w:autoSpaceDE w:val="0"/>
        <w:autoSpaceDN w:val="0"/>
        <w:spacing w:before="339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6</w:t>
      </w:r>
    </w:p>
    <w:p w:rsidR="0094221D" w:rsidRDefault="0094221D">
      <w:pPr>
        <w:framePr w:w="384" w:wrap="auto" w:hAnchor="text" w:x="1702" w:y="11266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1702" w:y="11266"/>
        <w:widowControl w:val="0"/>
        <w:autoSpaceDE w:val="0"/>
        <w:autoSpaceDN w:val="0"/>
        <w:spacing w:before="339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3</w:t>
      </w:r>
    </w:p>
    <w:p w:rsidR="0094221D" w:rsidRDefault="0094221D">
      <w:pPr>
        <w:framePr w:w="3198" w:wrap="auto" w:hAnchor="text" w:x="2192" w:y="11266"/>
        <w:widowControl w:val="0"/>
        <w:autoSpaceDE w:val="0"/>
        <w:autoSpaceDN w:val="0"/>
        <w:spacing w:before="0" w:after="0" w:line="309" w:lineRule="exact"/>
        <w:ind w:left="108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Circlip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DIN</w:t>
      </w:r>
      <w:r>
        <w:rPr>
          <w:rFonts w:ascii="Century Gothic" w:cs="Century Gothic"/>
          <w:color w:val="000000"/>
          <w:sz w:val="26"/>
          <w:szCs w:val="26"/>
        </w:rPr>
        <w:t xml:space="preserve"> 472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- 52 x 2</w:t>
      </w:r>
    </w:p>
    <w:p w:rsidR="0094221D" w:rsidRDefault="0094221D">
      <w:pPr>
        <w:framePr w:w="3198" w:wrap="auto" w:hAnchor="text" w:x="2192" w:y="11266"/>
        <w:widowControl w:val="0"/>
        <w:autoSpaceDE w:val="0"/>
        <w:autoSpaceDN w:val="0"/>
        <w:spacing w:before="339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Circlip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DIN</w:t>
      </w:r>
      <w:r>
        <w:rPr>
          <w:rFonts w:ascii="Century Gothic" w:cs="Century Gothic"/>
          <w:color w:val="000000"/>
          <w:sz w:val="26"/>
          <w:szCs w:val="26"/>
        </w:rPr>
        <w:t xml:space="preserve"> 471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- 25 x 1.2</w:t>
      </w:r>
    </w:p>
    <w:p w:rsidR="0094221D" w:rsidRDefault="0094221D">
      <w:pPr>
        <w:framePr w:w="384" w:wrap="auto" w:hAnchor="text" w:x="6292" w:y="11266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6292" w:y="11266"/>
        <w:widowControl w:val="0"/>
        <w:autoSpaceDE w:val="0"/>
        <w:autoSpaceDN w:val="0"/>
        <w:spacing w:before="339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558" w:y="12408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6</w:t>
      </w:r>
    </w:p>
    <w:p w:rsidR="0094221D" w:rsidRDefault="0094221D">
      <w:pPr>
        <w:framePr w:w="384" w:wrap="auto" w:hAnchor="text" w:x="1558" w:y="12408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6</w:t>
      </w:r>
    </w:p>
    <w:p w:rsidR="0094221D" w:rsidRDefault="0094221D">
      <w:pPr>
        <w:framePr w:w="384" w:wrap="auto" w:hAnchor="text" w:x="1558" w:y="12408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6</w:t>
      </w:r>
    </w:p>
    <w:p w:rsidR="0094221D" w:rsidRDefault="0094221D">
      <w:pPr>
        <w:framePr w:w="384" w:wrap="auto" w:hAnchor="text" w:x="1558" w:y="12408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6</w:t>
      </w:r>
    </w:p>
    <w:p w:rsidR="0094221D" w:rsidRDefault="0094221D">
      <w:pPr>
        <w:framePr w:w="384" w:wrap="auto" w:hAnchor="text" w:x="1558" w:y="12408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6</w:t>
      </w:r>
    </w:p>
    <w:p w:rsidR="0094221D" w:rsidRDefault="0094221D">
      <w:pPr>
        <w:framePr w:w="384" w:wrap="auto" w:hAnchor="text" w:x="1558" w:y="12408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6</w:t>
      </w:r>
    </w:p>
    <w:p w:rsidR="0094221D" w:rsidRDefault="0094221D">
      <w:pPr>
        <w:framePr w:w="384" w:wrap="auto" w:hAnchor="text" w:x="1702" w:y="12408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384" w:wrap="auto" w:hAnchor="text" w:x="1702" w:y="12408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5</w:t>
      </w:r>
    </w:p>
    <w:p w:rsidR="0094221D" w:rsidRDefault="0094221D">
      <w:pPr>
        <w:framePr w:w="384" w:wrap="auto" w:hAnchor="text" w:x="1702" w:y="12408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6</w:t>
      </w:r>
    </w:p>
    <w:p w:rsidR="0094221D" w:rsidRDefault="0094221D">
      <w:pPr>
        <w:framePr w:w="384" w:wrap="auto" w:hAnchor="text" w:x="1702" w:y="12408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7</w:t>
      </w:r>
    </w:p>
    <w:p w:rsidR="0094221D" w:rsidRDefault="0094221D">
      <w:pPr>
        <w:framePr w:w="384" w:wrap="auto" w:hAnchor="text" w:x="1702" w:y="12408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8</w:t>
      </w:r>
    </w:p>
    <w:p w:rsidR="0094221D" w:rsidRDefault="0094221D">
      <w:pPr>
        <w:framePr w:w="384" w:wrap="auto" w:hAnchor="text" w:x="1702" w:y="12408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9</w:t>
      </w:r>
    </w:p>
    <w:p w:rsidR="0094221D" w:rsidRDefault="0094221D">
      <w:pPr>
        <w:framePr w:w="3194" w:wrap="auto" w:hAnchor="text" w:x="2194" w:y="12408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Washer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pacing w:val="1"/>
          <w:sz w:val="26"/>
          <w:szCs w:val="26"/>
        </w:rPr>
        <w:t>125</w:t>
      </w:r>
      <w:r>
        <w:rPr>
          <w:rFonts w:ascii="Century Gothic" w:cs="Century Gothic"/>
          <w:color w:val="000000"/>
          <w:sz w:val="26"/>
          <w:szCs w:val="26"/>
        </w:rPr>
        <w:t xml:space="preserve"> - A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10.5</w:t>
      </w:r>
    </w:p>
    <w:p w:rsidR="0094221D" w:rsidRDefault="0094221D">
      <w:pPr>
        <w:framePr w:w="3194" w:wrap="auto" w:hAnchor="text" w:x="2194" w:y="12408"/>
        <w:widowControl w:val="0"/>
        <w:autoSpaceDE w:val="0"/>
        <w:autoSpaceDN w:val="0"/>
        <w:spacing w:before="32" w:after="0" w:line="309" w:lineRule="exact"/>
        <w:ind w:left="72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Washer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125</w:t>
      </w:r>
      <w:r>
        <w:rPr>
          <w:rFonts w:ascii="Century Gothic" w:cs="Century Gothic"/>
          <w:color w:val="000000"/>
          <w:sz w:val="26"/>
          <w:szCs w:val="26"/>
        </w:rPr>
        <w:t xml:space="preserve"> - A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6.4</w:t>
      </w:r>
    </w:p>
    <w:p w:rsidR="0094221D" w:rsidRDefault="0094221D">
      <w:pPr>
        <w:framePr w:w="3194" w:wrap="auto" w:hAnchor="text" w:x="2194" w:y="12408"/>
        <w:widowControl w:val="0"/>
        <w:autoSpaceDE w:val="0"/>
        <w:autoSpaceDN w:val="0"/>
        <w:spacing w:before="30" w:after="0" w:line="309" w:lineRule="exact"/>
        <w:ind w:left="72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Washer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pacing w:val="1"/>
          <w:sz w:val="26"/>
          <w:szCs w:val="26"/>
        </w:rPr>
        <w:t>125</w:t>
      </w:r>
      <w:r>
        <w:rPr>
          <w:rFonts w:ascii="Century Gothic" w:cs="Century Gothic"/>
          <w:color w:val="000000"/>
          <w:sz w:val="26"/>
          <w:szCs w:val="26"/>
        </w:rPr>
        <w:t xml:space="preserve"> - A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5.3</w:t>
      </w:r>
    </w:p>
    <w:p w:rsidR="0094221D" w:rsidRDefault="0094221D">
      <w:pPr>
        <w:framePr w:w="3194" w:wrap="auto" w:hAnchor="text" w:x="2194" w:y="12408"/>
        <w:widowControl w:val="0"/>
        <w:autoSpaceDE w:val="0"/>
        <w:autoSpaceDN w:val="0"/>
        <w:spacing w:before="32" w:after="0" w:line="309" w:lineRule="exact"/>
        <w:ind w:left="108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Washer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pacing w:val="1"/>
          <w:sz w:val="26"/>
          <w:szCs w:val="26"/>
        </w:rPr>
        <w:t>125</w:t>
      </w:r>
      <w:r>
        <w:rPr>
          <w:rFonts w:ascii="Century Gothic" w:cs="Century Gothic"/>
          <w:color w:val="000000"/>
          <w:sz w:val="26"/>
          <w:szCs w:val="26"/>
        </w:rPr>
        <w:t xml:space="preserve"> - A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21</w:t>
      </w:r>
    </w:p>
    <w:p w:rsidR="0094221D" w:rsidRDefault="0094221D">
      <w:pPr>
        <w:framePr w:w="3194" w:wrap="auto" w:hAnchor="text" w:x="2194" w:y="12408"/>
        <w:widowControl w:val="0"/>
        <w:autoSpaceDE w:val="0"/>
        <w:autoSpaceDN w:val="0"/>
        <w:spacing w:before="32" w:after="0" w:line="309" w:lineRule="exact"/>
        <w:ind w:left="72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Washer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pacing w:val="1"/>
          <w:sz w:val="26"/>
          <w:szCs w:val="26"/>
        </w:rPr>
        <w:t>125</w:t>
      </w:r>
      <w:r>
        <w:rPr>
          <w:rFonts w:ascii="Century Gothic" w:cs="Century Gothic"/>
          <w:color w:val="000000"/>
          <w:sz w:val="26"/>
          <w:szCs w:val="26"/>
        </w:rPr>
        <w:t xml:space="preserve"> - A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8.4</w:t>
      </w:r>
    </w:p>
    <w:p w:rsidR="0094221D" w:rsidRDefault="0094221D">
      <w:pPr>
        <w:framePr w:w="3194" w:wrap="auto" w:hAnchor="text" w:x="2194" w:y="12408"/>
        <w:widowControl w:val="0"/>
        <w:autoSpaceDE w:val="0"/>
        <w:autoSpaceDN w:val="0"/>
        <w:spacing w:before="30" w:after="0" w:line="309" w:lineRule="exact"/>
        <w:ind w:left="108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Washer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pacing w:val="1"/>
          <w:sz w:val="26"/>
          <w:szCs w:val="26"/>
        </w:rPr>
        <w:t>125</w:t>
      </w:r>
      <w:r>
        <w:rPr>
          <w:rFonts w:ascii="Century Gothic" w:cs="Century Gothic"/>
          <w:color w:val="000000"/>
          <w:sz w:val="26"/>
          <w:szCs w:val="26"/>
        </w:rPr>
        <w:t xml:space="preserve"> - A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13</w:t>
      </w:r>
    </w:p>
    <w:p w:rsidR="0094221D" w:rsidRDefault="0094221D">
      <w:pPr>
        <w:framePr w:w="3194" w:wrap="auto" w:hAnchor="text" w:x="2194" w:y="12408"/>
        <w:widowControl w:val="0"/>
        <w:autoSpaceDE w:val="0"/>
        <w:autoSpaceDN w:val="0"/>
        <w:spacing w:before="27" w:after="0" w:line="309" w:lineRule="exact"/>
        <w:ind w:left="521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625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- </w:t>
      </w:r>
      <w:r>
        <w:rPr>
          <w:rFonts w:ascii="Century Gothic" w:cs="Century Gothic"/>
          <w:color w:val="000000"/>
          <w:spacing w:val="1"/>
          <w:sz w:val="26"/>
          <w:szCs w:val="26"/>
        </w:rPr>
        <w:t>6205</w:t>
      </w:r>
      <w:r>
        <w:rPr>
          <w:rFonts w:ascii="Century Gothic" w:cs="Century Gothic"/>
          <w:color w:val="000000"/>
          <w:sz w:val="26"/>
          <w:szCs w:val="26"/>
        </w:rPr>
        <w:t xml:space="preserve"> -</w:t>
      </w:r>
    </w:p>
    <w:p w:rsidR="0094221D" w:rsidRDefault="0094221D">
      <w:pPr>
        <w:framePr w:w="528" w:wrap="auto" w:hAnchor="text" w:x="6220" w:y="12408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16</w:t>
      </w:r>
    </w:p>
    <w:p w:rsidR="0094221D" w:rsidRDefault="0094221D">
      <w:pPr>
        <w:framePr w:w="528" w:wrap="auto" w:hAnchor="text" w:x="6220" w:y="12408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10</w:t>
      </w:r>
    </w:p>
    <w:p w:rsidR="0094221D" w:rsidRDefault="0094221D">
      <w:pPr>
        <w:framePr w:w="528" w:wrap="auto" w:hAnchor="text" w:x="6220" w:y="12408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10</w:t>
      </w:r>
    </w:p>
    <w:p w:rsidR="0094221D" w:rsidRDefault="0094221D">
      <w:pPr>
        <w:framePr w:w="528" w:wrap="auto" w:hAnchor="text" w:x="6220" w:y="12408"/>
        <w:widowControl w:val="0"/>
        <w:autoSpaceDE w:val="0"/>
        <w:autoSpaceDN w:val="0"/>
        <w:spacing w:before="32" w:after="0" w:line="309" w:lineRule="exact"/>
        <w:ind w:left="72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528" w:wrap="auto" w:hAnchor="text" w:x="6220" w:y="12408"/>
        <w:widowControl w:val="0"/>
        <w:autoSpaceDE w:val="0"/>
        <w:autoSpaceDN w:val="0"/>
        <w:spacing w:before="32" w:after="0" w:line="309" w:lineRule="exact"/>
        <w:ind w:left="72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6</w:t>
      </w:r>
    </w:p>
    <w:p w:rsidR="0094221D" w:rsidRDefault="0094221D">
      <w:pPr>
        <w:framePr w:w="528" w:wrap="auto" w:hAnchor="text" w:x="6220" w:y="12408"/>
        <w:widowControl w:val="0"/>
        <w:autoSpaceDE w:val="0"/>
        <w:autoSpaceDN w:val="0"/>
        <w:spacing w:before="30" w:after="0" w:line="309" w:lineRule="exact"/>
        <w:ind w:left="72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1627" w:wrap="auto" w:hAnchor="text" w:x="8308" w:y="12408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PODLOŽKA</w:t>
      </w:r>
    </w:p>
    <w:p w:rsidR="0094221D" w:rsidRDefault="0094221D">
      <w:pPr>
        <w:framePr w:w="1627" w:wrap="auto" w:hAnchor="text" w:x="8308" w:y="12408"/>
        <w:widowControl w:val="0"/>
        <w:autoSpaceDE w:val="0"/>
        <w:autoSpaceDN w:val="0"/>
        <w:spacing w:before="32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PODLOŽKA</w:t>
      </w:r>
    </w:p>
    <w:p w:rsidR="0094221D" w:rsidRDefault="0094221D">
      <w:pPr>
        <w:framePr w:w="1627" w:wrap="auto" w:hAnchor="text" w:x="8308" w:y="12408"/>
        <w:widowControl w:val="0"/>
        <w:autoSpaceDE w:val="0"/>
        <w:autoSpaceDN w:val="0"/>
        <w:spacing w:before="3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PODL</w:t>
      </w:r>
      <w:r>
        <w:rPr>
          <w:rFonts w:ascii="Century Gothic" w:hAnsi="Century Gothic" w:cs="Century Gothic"/>
          <w:color w:val="000000"/>
          <w:sz w:val="26"/>
          <w:szCs w:val="26"/>
        </w:rPr>
        <w:t>OŽKA</w:t>
      </w:r>
    </w:p>
    <w:p w:rsidR="0094221D" w:rsidRDefault="0094221D">
      <w:pPr>
        <w:framePr w:w="1627" w:wrap="auto" w:hAnchor="text" w:x="8308" w:y="12408"/>
        <w:widowControl w:val="0"/>
        <w:autoSpaceDE w:val="0"/>
        <w:autoSpaceDN w:val="0"/>
        <w:spacing w:before="32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PODLOŽKA</w:t>
      </w:r>
    </w:p>
    <w:p w:rsidR="0094221D" w:rsidRDefault="0094221D">
      <w:pPr>
        <w:framePr w:w="1627" w:wrap="auto" w:hAnchor="text" w:x="8308" w:y="12408"/>
        <w:widowControl w:val="0"/>
        <w:autoSpaceDE w:val="0"/>
        <w:autoSpaceDN w:val="0"/>
        <w:spacing w:before="32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PODLOŽKA</w:t>
      </w:r>
    </w:p>
    <w:p w:rsidR="0094221D" w:rsidRDefault="0094221D">
      <w:pPr>
        <w:framePr w:w="1627" w:wrap="auto" w:hAnchor="text" w:x="8308" w:y="12408"/>
        <w:widowControl w:val="0"/>
        <w:autoSpaceDE w:val="0"/>
        <w:autoSpaceDN w:val="0"/>
        <w:spacing w:before="3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PODLOŽKA</w:t>
      </w:r>
    </w:p>
    <w:p w:rsidR="0094221D" w:rsidRDefault="0094221D">
      <w:pPr>
        <w:framePr w:w="384" w:wrap="auto" w:hAnchor="text" w:x="1558" w:y="14602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7</w:t>
      </w:r>
    </w:p>
    <w:p w:rsidR="0094221D" w:rsidRDefault="0094221D">
      <w:pPr>
        <w:framePr w:w="384" w:wrap="auto" w:hAnchor="text" w:x="1702" w:y="14602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0</w:t>
      </w:r>
    </w:p>
    <w:p w:rsidR="0094221D" w:rsidRDefault="0094221D">
      <w:pPr>
        <w:framePr w:w="384" w:wrap="auto" w:hAnchor="text" w:x="6292" w:y="14602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2846" w:wrap="auto" w:hAnchor="text" w:x="7698" w:y="14602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LOŽICKO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KULIČKOVÉ</w:t>
      </w:r>
    </w:p>
    <w:p w:rsidR="0094221D" w:rsidRDefault="0094221D">
      <w:pPr>
        <w:framePr w:w="2038" w:wrap="auto" w:hAnchor="text" w:x="2770" w:y="14761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12,SI,NC,12_68</w:t>
      </w:r>
    </w:p>
    <w:p w:rsidR="0094221D" w:rsidRDefault="0094221D">
      <w:pPr>
        <w:framePr w:w="360" w:wrap="auto" w:hAnchor="text" w:x="583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1</w:t>
      </w:r>
    </w:p>
    <w:p w:rsidR="0094221D" w:rsidRDefault="0094221D">
      <w:pPr>
        <w:framePr w:w="360" w:wrap="auto" w:hAnchor="text" w:x="595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3</w:t>
      </w:r>
    </w:p>
    <w:p w:rsidR="0094221D" w:rsidRDefault="0094221D">
      <w:pPr>
        <w:spacing w:before="0" w:after="0" w:line="240" w:lineRule="atLeast"/>
        <w:jc w:val="left"/>
        <w:rPr>
          <w:rFonts w:ascii="Arial"/>
          <w:color w:val="FF0000"/>
          <w:sz w:val="2"/>
          <w:szCs w:val="2"/>
        </w:rPr>
      </w:pPr>
      <w:r>
        <w:rPr>
          <w:noProof/>
          <w:lang w:val="cs-CZ" w:eastAsia="cs-CZ"/>
        </w:rPr>
        <w:pict>
          <v:shape id="_x000012" o:spid="_x0000_s1038" type="#_x0000_t75" style="position:absolute;margin-left:66.1pt;margin-top:68.9pt;width:463.15pt;height:686.2pt;z-index:-251656192;mso-position-horizontal-relative:page;mso-position-vertical-relative:page">
            <v:imagedata r:id="rId16" o:title=""/>
            <w10:wrap anchorx="page" anchory="page"/>
          </v:shape>
        </w:pict>
      </w:r>
      <w:r>
        <w:rPr>
          <w:rFonts w:ascii="Arial"/>
          <w:color w:val="FF0000"/>
          <w:sz w:val="2"/>
          <w:szCs w:val="2"/>
        </w:rPr>
        <w:br w:type="page"/>
      </w:r>
    </w:p>
    <w:p w:rsidR="0094221D" w:rsidRDefault="0094221D">
      <w:pPr>
        <w:spacing w:before="0" w:after="0" w:line="240" w:lineRule="atLeast"/>
        <w:jc w:val="left"/>
        <w:rPr>
          <w:rFonts w:ascii="Arial" w:cs="Arial"/>
          <w:color w:val="FF0000"/>
          <w:sz w:val="2"/>
          <w:szCs w:val="2"/>
        </w:rPr>
      </w:pPr>
      <w:bookmarkStart w:id="13" w:name="br14"/>
      <w:bookmarkEnd w:id="13"/>
      <w:r>
        <w:rPr>
          <w:rFonts w:ascii="Arial" w:cs="Arial"/>
          <w:color w:val="FF0000"/>
          <w:sz w:val="2"/>
          <w:szCs w:val="2"/>
        </w:rPr>
        <w:t xml:space="preserve"> </w:t>
      </w:r>
    </w:p>
    <w:p w:rsidR="0094221D" w:rsidRDefault="0094221D">
      <w:pPr>
        <w:framePr w:w="384" w:wrap="auto" w:hAnchor="text" w:x="1558" w:y="1415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7</w:t>
      </w:r>
    </w:p>
    <w:p w:rsidR="0094221D" w:rsidRDefault="0094221D">
      <w:pPr>
        <w:framePr w:w="384" w:wrap="auto" w:hAnchor="text" w:x="1558" w:y="1415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7</w:t>
      </w:r>
    </w:p>
    <w:p w:rsidR="0094221D" w:rsidRDefault="0094221D">
      <w:pPr>
        <w:framePr w:w="384" w:wrap="auto" w:hAnchor="text" w:x="1558" w:y="1415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7</w:t>
      </w:r>
    </w:p>
    <w:p w:rsidR="0094221D" w:rsidRDefault="0094221D">
      <w:pPr>
        <w:framePr w:w="384" w:wrap="auto" w:hAnchor="text" w:x="1702" w:y="1415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702" w:y="1415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1702" w:y="1415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3</w:t>
      </w:r>
    </w:p>
    <w:p w:rsidR="0094221D" w:rsidRDefault="0094221D">
      <w:pPr>
        <w:framePr w:w="2962" w:wrap="auto" w:hAnchor="text" w:x="2312" w:y="1415"/>
        <w:widowControl w:val="0"/>
        <w:autoSpaceDE w:val="0"/>
        <w:autoSpaceDN w:val="0"/>
        <w:spacing w:before="0" w:after="0" w:line="309" w:lineRule="exact"/>
        <w:ind w:left="72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ISO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4032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- </w:t>
      </w:r>
      <w:r>
        <w:rPr>
          <w:rFonts w:ascii="Century Gothic" w:cs="Century Gothic"/>
          <w:color w:val="000000"/>
          <w:spacing w:val="1"/>
          <w:sz w:val="26"/>
          <w:szCs w:val="26"/>
        </w:rPr>
        <w:t>M6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- W - N</w:t>
      </w:r>
    </w:p>
    <w:p w:rsidR="0094221D" w:rsidRDefault="0094221D">
      <w:pPr>
        <w:framePr w:w="2962" w:wrap="auto" w:hAnchor="text" w:x="2312" w:y="1415"/>
        <w:widowControl w:val="0"/>
        <w:autoSpaceDE w:val="0"/>
        <w:autoSpaceDN w:val="0"/>
        <w:spacing w:before="30" w:after="0" w:line="309" w:lineRule="exact"/>
        <w:ind w:left="72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ISO</w:t>
      </w:r>
      <w:r>
        <w:rPr>
          <w:rFonts w:ascii="Century Gothic" w:cs="Century Gothic"/>
          <w:color w:val="000000"/>
          <w:sz w:val="26"/>
          <w:szCs w:val="26"/>
        </w:rPr>
        <w:t xml:space="preserve"> 4032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- </w:t>
      </w:r>
      <w:r>
        <w:rPr>
          <w:rFonts w:ascii="Century Gothic" w:cs="Century Gothic"/>
          <w:color w:val="000000"/>
          <w:spacing w:val="1"/>
          <w:sz w:val="26"/>
          <w:szCs w:val="26"/>
        </w:rPr>
        <w:t>M5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- W - N</w:t>
      </w:r>
    </w:p>
    <w:p w:rsidR="0094221D" w:rsidRDefault="0094221D">
      <w:pPr>
        <w:framePr w:w="2962" w:wrap="auto" w:hAnchor="text" w:x="2312" w:y="1415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ISO</w:t>
      </w:r>
      <w:r>
        <w:rPr>
          <w:rFonts w:ascii="Century Gothic" w:cs="Century Gothic"/>
          <w:color w:val="000000"/>
          <w:sz w:val="26"/>
          <w:szCs w:val="26"/>
        </w:rPr>
        <w:t xml:space="preserve"> 4032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- M10 - W - N</w:t>
      </w:r>
    </w:p>
    <w:p w:rsidR="0094221D" w:rsidRDefault="0094221D">
      <w:pPr>
        <w:framePr w:w="2962" w:wrap="auto" w:hAnchor="text" w:x="2312" w:y="1415"/>
        <w:widowControl w:val="0"/>
        <w:autoSpaceDE w:val="0"/>
        <w:autoSpaceDN w:val="0"/>
        <w:spacing w:before="25" w:after="0" w:line="309" w:lineRule="exact"/>
        <w:ind w:left="62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7991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- </w:t>
      </w:r>
      <w:r>
        <w:rPr>
          <w:rFonts w:ascii="Century Gothic" w:cs="Century Gothic"/>
          <w:color w:val="000000"/>
          <w:spacing w:val="1"/>
          <w:sz w:val="26"/>
          <w:szCs w:val="26"/>
        </w:rPr>
        <w:t>M5</w:t>
      </w:r>
      <w:r>
        <w:rPr>
          <w:rFonts w:ascii="Century Gothic" w:cs="Century Gothic"/>
          <w:color w:val="000000"/>
          <w:spacing w:val="-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x 16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---</w:t>
      </w:r>
    </w:p>
    <w:p w:rsidR="0094221D" w:rsidRDefault="0094221D">
      <w:pPr>
        <w:framePr w:w="528" w:wrap="auto" w:hAnchor="text" w:x="6220" w:y="1415"/>
        <w:widowControl w:val="0"/>
        <w:autoSpaceDE w:val="0"/>
        <w:autoSpaceDN w:val="0"/>
        <w:spacing w:before="0" w:after="0" w:line="309" w:lineRule="exact"/>
        <w:ind w:left="72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6</w:t>
      </w:r>
    </w:p>
    <w:p w:rsidR="0094221D" w:rsidRDefault="0094221D">
      <w:pPr>
        <w:framePr w:w="528" w:wrap="auto" w:hAnchor="text" w:x="6220" w:y="1415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10</w:t>
      </w:r>
    </w:p>
    <w:p w:rsidR="0094221D" w:rsidRDefault="0094221D">
      <w:pPr>
        <w:framePr w:w="528" w:wrap="auto" w:hAnchor="text" w:x="6220" w:y="1415"/>
        <w:widowControl w:val="0"/>
        <w:autoSpaceDE w:val="0"/>
        <w:autoSpaceDN w:val="0"/>
        <w:spacing w:before="32" w:after="0" w:line="309" w:lineRule="exact"/>
        <w:ind w:left="72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1189" w:wrap="auto" w:hAnchor="text" w:x="8527" w:y="1415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MATICE</w:t>
      </w:r>
    </w:p>
    <w:p w:rsidR="0094221D" w:rsidRDefault="0094221D">
      <w:pPr>
        <w:framePr w:w="1189" w:wrap="auto" w:hAnchor="text" w:x="8527" w:y="1415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MATICE</w:t>
      </w:r>
    </w:p>
    <w:p w:rsidR="0094221D" w:rsidRDefault="0094221D">
      <w:pPr>
        <w:framePr w:w="1189" w:wrap="auto" w:hAnchor="text" w:x="8527" w:y="1415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MATICE</w:t>
      </w:r>
    </w:p>
    <w:p w:rsidR="0094221D" w:rsidRDefault="0094221D">
      <w:pPr>
        <w:framePr w:w="384" w:wrap="auto" w:hAnchor="text" w:x="1558" w:y="2589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7</w:t>
      </w:r>
    </w:p>
    <w:p w:rsidR="0094221D" w:rsidRDefault="0094221D">
      <w:pPr>
        <w:framePr w:w="384" w:wrap="auto" w:hAnchor="text" w:x="1702" w:y="2589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528" w:wrap="auto" w:hAnchor="text" w:x="6220" w:y="2589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16</w:t>
      </w:r>
    </w:p>
    <w:p w:rsidR="0094221D" w:rsidRDefault="0094221D">
      <w:pPr>
        <w:framePr w:w="1072" w:wrap="auto" w:hAnchor="text" w:x="8587" w:y="2589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ŠROUB</w:t>
      </w:r>
    </w:p>
    <w:p w:rsidR="0094221D" w:rsidRDefault="0094221D">
      <w:pPr>
        <w:framePr w:w="935" w:wrap="auto" w:hAnchor="text" w:x="3325" w:y="2747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10.8N</w:t>
      </w:r>
    </w:p>
    <w:p w:rsidR="0094221D" w:rsidRDefault="0094221D">
      <w:pPr>
        <w:framePr w:w="384" w:wrap="auto" w:hAnchor="text" w:x="1558" w:y="3081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7</w:t>
      </w:r>
    </w:p>
    <w:p w:rsidR="0094221D" w:rsidRDefault="0094221D">
      <w:pPr>
        <w:framePr w:w="384" w:wrap="auto" w:hAnchor="text" w:x="1558" w:y="3081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7</w:t>
      </w:r>
    </w:p>
    <w:p w:rsidR="0094221D" w:rsidRDefault="0094221D">
      <w:pPr>
        <w:framePr w:w="384" w:wrap="auto" w:hAnchor="text" w:x="1558" w:y="3081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7</w:t>
      </w:r>
    </w:p>
    <w:p w:rsidR="0094221D" w:rsidRDefault="0094221D">
      <w:pPr>
        <w:framePr w:w="384" w:wrap="auto" w:hAnchor="text" w:x="1558" w:y="3081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7</w:t>
      </w:r>
    </w:p>
    <w:p w:rsidR="0094221D" w:rsidRDefault="0094221D">
      <w:pPr>
        <w:framePr w:w="384" w:wrap="auto" w:hAnchor="text" w:x="1558" w:y="3081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7</w:t>
      </w:r>
    </w:p>
    <w:p w:rsidR="0094221D" w:rsidRDefault="0094221D">
      <w:pPr>
        <w:framePr w:w="384" w:wrap="auto" w:hAnchor="text" w:x="1558" w:y="3081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8</w:t>
      </w:r>
    </w:p>
    <w:p w:rsidR="0094221D" w:rsidRDefault="0094221D">
      <w:pPr>
        <w:framePr w:w="384" w:wrap="auto" w:hAnchor="text" w:x="1558" w:y="3081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8</w:t>
      </w:r>
    </w:p>
    <w:p w:rsidR="0094221D" w:rsidRDefault="0094221D">
      <w:pPr>
        <w:framePr w:w="384" w:wrap="auto" w:hAnchor="text" w:x="1558" w:y="3081"/>
        <w:widowControl w:val="0"/>
        <w:autoSpaceDE w:val="0"/>
        <w:autoSpaceDN w:val="0"/>
        <w:spacing w:before="33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8</w:t>
      </w:r>
    </w:p>
    <w:p w:rsidR="0094221D" w:rsidRDefault="0094221D">
      <w:pPr>
        <w:framePr w:w="384" w:wrap="auto" w:hAnchor="text" w:x="1558" w:y="3081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8</w:t>
      </w:r>
    </w:p>
    <w:p w:rsidR="0094221D" w:rsidRDefault="0094221D">
      <w:pPr>
        <w:framePr w:w="384" w:wrap="auto" w:hAnchor="text" w:x="1702" w:y="3081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5</w:t>
      </w:r>
    </w:p>
    <w:p w:rsidR="0094221D" w:rsidRDefault="0094221D">
      <w:pPr>
        <w:framePr w:w="384" w:wrap="auto" w:hAnchor="text" w:x="1702" w:y="3081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6</w:t>
      </w:r>
    </w:p>
    <w:p w:rsidR="0094221D" w:rsidRDefault="0094221D">
      <w:pPr>
        <w:framePr w:w="384" w:wrap="auto" w:hAnchor="text" w:x="1702" w:y="3081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7</w:t>
      </w:r>
    </w:p>
    <w:p w:rsidR="0094221D" w:rsidRDefault="0094221D">
      <w:pPr>
        <w:framePr w:w="384" w:wrap="auto" w:hAnchor="text" w:x="1702" w:y="3081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8</w:t>
      </w:r>
    </w:p>
    <w:p w:rsidR="0094221D" w:rsidRDefault="0094221D">
      <w:pPr>
        <w:framePr w:w="384" w:wrap="auto" w:hAnchor="text" w:x="1702" w:y="3081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9</w:t>
      </w:r>
    </w:p>
    <w:p w:rsidR="0094221D" w:rsidRDefault="0094221D">
      <w:pPr>
        <w:framePr w:w="384" w:wrap="auto" w:hAnchor="text" w:x="1702" w:y="3081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0</w:t>
      </w:r>
    </w:p>
    <w:p w:rsidR="0094221D" w:rsidRDefault="0094221D">
      <w:pPr>
        <w:framePr w:w="384" w:wrap="auto" w:hAnchor="text" w:x="1702" w:y="3081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702" w:y="3081"/>
        <w:widowControl w:val="0"/>
        <w:autoSpaceDE w:val="0"/>
        <w:autoSpaceDN w:val="0"/>
        <w:spacing w:before="33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1702" w:y="3081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3</w:t>
      </w:r>
    </w:p>
    <w:p w:rsidR="0094221D" w:rsidRDefault="0094221D">
      <w:pPr>
        <w:framePr w:w="1755" w:wrap="auto" w:hAnchor="text" w:x="2914" w:y="3081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127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- </w:t>
      </w:r>
      <w:r>
        <w:rPr>
          <w:rFonts w:ascii="Century Gothic" w:cs="Century Gothic"/>
          <w:color w:val="000000"/>
          <w:spacing w:val="2"/>
          <w:sz w:val="26"/>
          <w:szCs w:val="26"/>
        </w:rPr>
        <w:t>A5</w:t>
      </w:r>
    </w:p>
    <w:p w:rsidR="0094221D" w:rsidRDefault="0094221D">
      <w:pPr>
        <w:framePr w:w="1755" w:wrap="auto" w:hAnchor="text" w:x="2914" w:y="3081"/>
        <w:widowControl w:val="0"/>
        <w:autoSpaceDE w:val="0"/>
        <w:autoSpaceDN w:val="0"/>
        <w:spacing w:before="32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127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- </w:t>
      </w:r>
      <w:r>
        <w:rPr>
          <w:rFonts w:ascii="Century Gothic" w:cs="Century Gothic"/>
          <w:color w:val="000000"/>
          <w:spacing w:val="2"/>
          <w:sz w:val="26"/>
          <w:szCs w:val="26"/>
        </w:rPr>
        <w:t>A6</w:t>
      </w:r>
    </w:p>
    <w:p w:rsidR="0094221D" w:rsidRDefault="0094221D">
      <w:pPr>
        <w:framePr w:w="1755" w:wrap="auto" w:hAnchor="text" w:x="2914" w:y="3081"/>
        <w:widowControl w:val="0"/>
        <w:autoSpaceDE w:val="0"/>
        <w:autoSpaceDN w:val="0"/>
        <w:spacing w:before="32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127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- </w:t>
      </w:r>
      <w:r>
        <w:rPr>
          <w:rFonts w:ascii="Century Gothic" w:cs="Century Gothic"/>
          <w:color w:val="000000"/>
          <w:spacing w:val="2"/>
          <w:sz w:val="26"/>
          <w:szCs w:val="26"/>
        </w:rPr>
        <w:t>A8</w:t>
      </w:r>
    </w:p>
    <w:p w:rsidR="0094221D" w:rsidRDefault="0094221D">
      <w:pPr>
        <w:framePr w:w="528" w:wrap="auto" w:hAnchor="text" w:x="6220" w:y="3081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10</w:t>
      </w:r>
    </w:p>
    <w:p w:rsidR="0094221D" w:rsidRDefault="0094221D">
      <w:pPr>
        <w:framePr w:w="528" w:wrap="auto" w:hAnchor="text" w:x="6220" w:y="3081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10</w:t>
      </w:r>
    </w:p>
    <w:p w:rsidR="0094221D" w:rsidRDefault="0094221D">
      <w:pPr>
        <w:framePr w:w="528" w:wrap="auto" w:hAnchor="text" w:x="6220" w:y="3081"/>
        <w:widowControl w:val="0"/>
        <w:autoSpaceDE w:val="0"/>
        <w:autoSpaceDN w:val="0"/>
        <w:spacing w:before="32" w:after="0" w:line="309" w:lineRule="exact"/>
        <w:ind w:left="72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6</w:t>
      </w:r>
    </w:p>
    <w:p w:rsidR="0094221D" w:rsidRDefault="0094221D">
      <w:pPr>
        <w:framePr w:w="528" w:wrap="auto" w:hAnchor="text" w:x="6220" w:y="3081"/>
        <w:widowControl w:val="0"/>
        <w:autoSpaceDE w:val="0"/>
        <w:autoSpaceDN w:val="0"/>
        <w:spacing w:before="30" w:after="0" w:line="309" w:lineRule="exact"/>
        <w:ind w:left="72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7</w:t>
      </w:r>
    </w:p>
    <w:p w:rsidR="0094221D" w:rsidRDefault="0094221D">
      <w:pPr>
        <w:framePr w:w="528" w:wrap="auto" w:hAnchor="text" w:x="6220" w:y="3081"/>
        <w:widowControl w:val="0"/>
        <w:autoSpaceDE w:val="0"/>
        <w:autoSpaceDN w:val="0"/>
        <w:spacing w:before="32" w:after="0" w:line="309" w:lineRule="exact"/>
        <w:ind w:left="72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528" w:wrap="auto" w:hAnchor="text" w:x="6220" w:y="3081"/>
        <w:widowControl w:val="0"/>
        <w:autoSpaceDE w:val="0"/>
        <w:autoSpaceDN w:val="0"/>
        <w:spacing w:before="32" w:after="0" w:line="309" w:lineRule="exact"/>
        <w:ind w:left="72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528" w:wrap="auto" w:hAnchor="text" w:x="6220" w:y="3081"/>
        <w:widowControl w:val="0"/>
        <w:autoSpaceDE w:val="0"/>
        <w:autoSpaceDN w:val="0"/>
        <w:spacing w:before="30" w:after="0" w:line="309" w:lineRule="exact"/>
        <w:ind w:left="72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6</w:t>
      </w:r>
    </w:p>
    <w:p w:rsidR="0094221D" w:rsidRDefault="0094221D">
      <w:pPr>
        <w:framePr w:w="528" w:wrap="auto" w:hAnchor="text" w:x="6220" w:y="3081"/>
        <w:widowControl w:val="0"/>
        <w:autoSpaceDE w:val="0"/>
        <w:autoSpaceDN w:val="0"/>
        <w:spacing w:before="33" w:after="0" w:line="309" w:lineRule="exact"/>
        <w:ind w:left="72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528" w:wrap="auto" w:hAnchor="text" w:x="6220" w:y="3081"/>
        <w:widowControl w:val="0"/>
        <w:autoSpaceDE w:val="0"/>
        <w:autoSpaceDN w:val="0"/>
        <w:spacing w:before="32" w:after="0" w:line="309" w:lineRule="exact"/>
        <w:ind w:left="72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2689" w:wrap="auto" w:hAnchor="text" w:x="7775" w:y="3081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PODLOŽKA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PRUŽNÁ</w:t>
      </w:r>
    </w:p>
    <w:p w:rsidR="0094221D" w:rsidRDefault="0094221D">
      <w:pPr>
        <w:framePr w:w="2689" w:wrap="auto" w:hAnchor="text" w:x="7775" w:y="3081"/>
        <w:widowControl w:val="0"/>
        <w:autoSpaceDE w:val="0"/>
        <w:autoSpaceDN w:val="0"/>
        <w:spacing w:before="32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PODLOŽKA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PRUŽNÁ</w:t>
      </w:r>
    </w:p>
    <w:p w:rsidR="0094221D" w:rsidRDefault="0094221D">
      <w:pPr>
        <w:framePr w:w="2689" w:wrap="auto" w:hAnchor="text" w:x="7775" w:y="3081"/>
        <w:widowControl w:val="0"/>
        <w:autoSpaceDE w:val="0"/>
        <w:autoSpaceDN w:val="0"/>
        <w:spacing w:before="32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PODLOŽKA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PRUŽNÁ</w:t>
      </w:r>
    </w:p>
    <w:p w:rsidR="0094221D" w:rsidRDefault="0094221D">
      <w:pPr>
        <w:framePr w:w="2689" w:wrap="auto" w:hAnchor="text" w:x="7775" w:y="3081"/>
        <w:widowControl w:val="0"/>
        <w:autoSpaceDE w:val="0"/>
        <w:autoSpaceDN w:val="0"/>
        <w:spacing w:before="3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PODLOŽKA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PRUŽNÁ</w:t>
      </w:r>
    </w:p>
    <w:p w:rsidR="0094221D" w:rsidRDefault="0094221D">
      <w:pPr>
        <w:framePr w:w="2689" w:wrap="auto" w:hAnchor="text" w:x="7775" w:y="3081"/>
        <w:widowControl w:val="0"/>
        <w:autoSpaceDE w:val="0"/>
        <w:autoSpaceDN w:val="0"/>
        <w:spacing w:before="32" w:after="0" w:line="309" w:lineRule="exact"/>
        <w:ind w:left="812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ŠROUB</w:t>
      </w:r>
    </w:p>
    <w:p w:rsidR="0094221D" w:rsidRDefault="0094221D">
      <w:pPr>
        <w:framePr w:w="1898" w:wrap="auto" w:hAnchor="text" w:x="2842" w:y="4101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127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- </w:t>
      </w:r>
      <w:r>
        <w:rPr>
          <w:rFonts w:ascii="Century Gothic" w:cs="Century Gothic"/>
          <w:color w:val="000000"/>
          <w:spacing w:val="1"/>
          <w:sz w:val="26"/>
          <w:szCs w:val="26"/>
        </w:rPr>
        <w:t>A10</w:t>
      </w:r>
    </w:p>
    <w:p w:rsidR="0094221D" w:rsidRDefault="0094221D">
      <w:pPr>
        <w:framePr w:w="2895" w:wrap="auto" w:hAnchor="text" w:x="2345" w:y="4441"/>
        <w:widowControl w:val="0"/>
        <w:autoSpaceDE w:val="0"/>
        <w:autoSpaceDN w:val="0"/>
        <w:spacing w:before="0" w:after="0" w:line="309" w:lineRule="exact"/>
        <w:ind w:left="72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ISO</w:t>
      </w:r>
      <w:r>
        <w:rPr>
          <w:rFonts w:ascii="Century Gothic" w:cs="Century Gothic"/>
          <w:color w:val="000000"/>
          <w:sz w:val="26"/>
          <w:szCs w:val="26"/>
        </w:rPr>
        <w:t xml:space="preserve"> 4017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- </w:t>
      </w:r>
      <w:r>
        <w:rPr>
          <w:rFonts w:ascii="Century Gothic" w:cs="Century Gothic"/>
          <w:color w:val="000000"/>
          <w:spacing w:val="1"/>
          <w:sz w:val="26"/>
          <w:szCs w:val="26"/>
        </w:rPr>
        <w:t>M6</w:t>
      </w:r>
      <w:r>
        <w:rPr>
          <w:rFonts w:ascii="Century Gothic" w:cs="Century Gothic"/>
          <w:color w:val="000000"/>
          <w:spacing w:val="-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x 12-N</w:t>
      </w:r>
    </w:p>
    <w:p w:rsidR="0094221D" w:rsidRDefault="0094221D">
      <w:pPr>
        <w:framePr w:w="2895" w:wrap="auto" w:hAnchor="text" w:x="2345" w:y="4441"/>
        <w:widowControl w:val="0"/>
        <w:autoSpaceDE w:val="0"/>
        <w:autoSpaceDN w:val="0"/>
        <w:spacing w:before="32" w:after="0" w:line="309" w:lineRule="exact"/>
        <w:ind w:left="72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ISO</w:t>
      </w:r>
      <w:r>
        <w:rPr>
          <w:rFonts w:ascii="Century Gothic" w:cs="Century Gothic"/>
          <w:color w:val="000000"/>
          <w:sz w:val="26"/>
          <w:szCs w:val="26"/>
        </w:rPr>
        <w:t xml:space="preserve"> 4017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- </w:t>
      </w:r>
      <w:r>
        <w:rPr>
          <w:rFonts w:ascii="Century Gothic" w:cs="Century Gothic"/>
          <w:color w:val="000000"/>
          <w:spacing w:val="1"/>
          <w:sz w:val="26"/>
          <w:szCs w:val="26"/>
        </w:rPr>
        <w:t>M8</w:t>
      </w:r>
      <w:r>
        <w:rPr>
          <w:rFonts w:ascii="Century Gothic" w:cs="Century Gothic"/>
          <w:color w:val="000000"/>
          <w:spacing w:val="-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x 20-N</w:t>
      </w:r>
    </w:p>
    <w:p w:rsidR="0094221D" w:rsidRDefault="0094221D">
      <w:pPr>
        <w:framePr w:w="2895" w:wrap="auto" w:hAnchor="text" w:x="2345" w:y="4441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ISO</w:t>
      </w:r>
      <w:r>
        <w:rPr>
          <w:rFonts w:ascii="Century Gothic" w:cs="Century Gothic"/>
          <w:color w:val="000000"/>
          <w:sz w:val="26"/>
          <w:szCs w:val="26"/>
        </w:rPr>
        <w:t xml:space="preserve"> 4017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- M10 x 30-N</w:t>
      </w:r>
    </w:p>
    <w:p w:rsidR="0094221D" w:rsidRDefault="0094221D">
      <w:pPr>
        <w:framePr w:w="2895" w:wrap="auto" w:hAnchor="text" w:x="2345" w:y="4441"/>
        <w:widowControl w:val="0"/>
        <w:autoSpaceDE w:val="0"/>
        <w:autoSpaceDN w:val="0"/>
        <w:spacing w:before="33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ISO</w:t>
      </w:r>
      <w:r>
        <w:rPr>
          <w:rFonts w:ascii="Century Gothic" w:cs="Century Gothic"/>
          <w:color w:val="000000"/>
          <w:sz w:val="26"/>
          <w:szCs w:val="26"/>
        </w:rPr>
        <w:t xml:space="preserve"> 4017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- M10 x 25-N</w:t>
      </w:r>
    </w:p>
    <w:p w:rsidR="0094221D" w:rsidRDefault="0094221D">
      <w:pPr>
        <w:framePr w:w="2895" w:wrap="auto" w:hAnchor="text" w:x="2345" w:y="4441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ISO</w:t>
      </w:r>
      <w:r>
        <w:rPr>
          <w:rFonts w:ascii="Century Gothic" w:cs="Century Gothic"/>
          <w:color w:val="000000"/>
          <w:sz w:val="26"/>
          <w:szCs w:val="26"/>
        </w:rPr>
        <w:t xml:space="preserve"> 4017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- M10 x 35-N</w:t>
      </w:r>
    </w:p>
    <w:p w:rsidR="0094221D" w:rsidRDefault="0094221D">
      <w:pPr>
        <w:framePr w:w="1072" w:wrap="auto" w:hAnchor="text" w:x="8587" w:y="4782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ŠROUB</w:t>
      </w:r>
    </w:p>
    <w:p w:rsidR="0094221D" w:rsidRDefault="0094221D">
      <w:pPr>
        <w:framePr w:w="1072" w:wrap="auto" w:hAnchor="text" w:x="8587" w:y="4782"/>
        <w:widowControl w:val="0"/>
        <w:autoSpaceDE w:val="0"/>
        <w:autoSpaceDN w:val="0"/>
        <w:spacing w:before="3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ŠROUB</w:t>
      </w:r>
    </w:p>
    <w:p w:rsidR="0094221D" w:rsidRDefault="0094221D">
      <w:pPr>
        <w:framePr w:w="1072" w:wrap="auto" w:hAnchor="text" w:x="8587" w:y="4782"/>
        <w:widowControl w:val="0"/>
        <w:autoSpaceDE w:val="0"/>
        <w:autoSpaceDN w:val="0"/>
        <w:spacing w:before="33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ŠROUB</w:t>
      </w:r>
    </w:p>
    <w:p w:rsidR="0094221D" w:rsidRDefault="0094221D">
      <w:pPr>
        <w:framePr w:w="1072" w:wrap="auto" w:hAnchor="text" w:x="8587" w:y="4782"/>
        <w:widowControl w:val="0"/>
        <w:autoSpaceDE w:val="0"/>
        <w:autoSpaceDN w:val="0"/>
        <w:spacing w:before="32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ŠROUB</w:t>
      </w:r>
    </w:p>
    <w:p w:rsidR="0094221D" w:rsidRDefault="0094221D">
      <w:pPr>
        <w:framePr w:w="3056" w:wrap="auto" w:hAnchor="text" w:x="7593" w:y="6136"/>
        <w:widowControl w:val="0"/>
        <w:autoSpaceDE w:val="0"/>
        <w:autoSpaceDN w:val="0"/>
        <w:spacing w:before="0" w:after="0" w:line="310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PODLOŽKA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PRO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DŘEV.</w:t>
      </w:r>
    </w:p>
    <w:p w:rsidR="0094221D" w:rsidRDefault="0094221D">
      <w:pPr>
        <w:framePr w:w="3056" w:wrap="auto" w:hAnchor="text" w:x="7593" w:y="6136"/>
        <w:widowControl w:val="0"/>
        <w:autoSpaceDE w:val="0"/>
        <w:autoSpaceDN w:val="0"/>
        <w:spacing w:before="11" w:after="0" w:line="309" w:lineRule="exact"/>
        <w:ind w:left="1023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KONS.</w:t>
      </w:r>
    </w:p>
    <w:p w:rsidR="0094221D" w:rsidRDefault="0094221D">
      <w:pPr>
        <w:framePr w:w="384" w:wrap="auto" w:hAnchor="text" w:x="1558" w:y="6295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8</w:t>
      </w:r>
    </w:p>
    <w:p w:rsidR="0094221D" w:rsidRDefault="0094221D">
      <w:pPr>
        <w:framePr w:w="384" w:wrap="auto" w:hAnchor="text" w:x="1702" w:y="6295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1661" w:wrap="auto" w:hAnchor="text" w:x="2960" w:y="6295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440-R-9</w:t>
      </w:r>
    </w:p>
    <w:p w:rsidR="0094221D" w:rsidRDefault="0094221D">
      <w:pPr>
        <w:framePr w:w="384" w:wrap="auto" w:hAnchor="text" w:x="6292" w:y="6295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055" w:wrap="auto" w:hAnchor="text" w:x="7593" w:y="6784"/>
        <w:widowControl w:val="0"/>
        <w:autoSpaceDE w:val="0"/>
        <w:autoSpaceDN w:val="0"/>
        <w:spacing w:before="0" w:after="0" w:line="310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PODLOŽKA</w:t>
      </w:r>
      <w:r>
        <w:rPr>
          <w:rFonts w:ascii="Century Gothic" w:cs="Century Gothic"/>
          <w:color w:val="000000"/>
          <w:sz w:val="26"/>
          <w:szCs w:val="26"/>
        </w:rPr>
        <w:t xml:space="preserve"> PRO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DŘEV.</w:t>
      </w:r>
    </w:p>
    <w:p w:rsidR="0094221D" w:rsidRDefault="0094221D">
      <w:pPr>
        <w:framePr w:w="3055" w:wrap="auto" w:hAnchor="text" w:x="7593" w:y="6784"/>
        <w:widowControl w:val="0"/>
        <w:autoSpaceDE w:val="0"/>
        <w:autoSpaceDN w:val="0"/>
        <w:spacing w:before="11" w:after="0" w:line="309" w:lineRule="exact"/>
        <w:ind w:left="1023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KONS.</w:t>
      </w:r>
    </w:p>
    <w:p w:rsidR="0094221D" w:rsidRDefault="0094221D">
      <w:pPr>
        <w:framePr w:w="3055" w:wrap="auto" w:hAnchor="text" w:x="7593" w:y="6784"/>
        <w:widowControl w:val="0"/>
        <w:autoSpaceDE w:val="0"/>
        <w:autoSpaceDN w:val="0"/>
        <w:spacing w:before="25" w:after="0" w:line="309" w:lineRule="exact"/>
        <w:ind w:left="82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PODLOŽKA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OZUBENÁ</w:t>
      </w:r>
    </w:p>
    <w:p w:rsidR="0094221D" w:rsidRDefault="0094221D">
      <w:pPr>
        <w:framePr w:w="3055" w:wrap="auto" w:hAnchor="text" w:x="7593" w:y="6784"/>
        <w:widowControl w:val="0"/>
        <w:autoSpaceDE w:val="0"/>
        <w:autoSpaceDN w:val="0"/>
        <w:spacing w:before="25" w:after="0" w:line="309" w:lineRule="exact"/>
        <w:ind w:left="658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MATICE 6HR</w:t>
      </w:r>
    </w:p>
    <w:p w:rsidR="0094221D" w:rsidRDefault="0094221D">
      <w:pPr>
        <w:framePr w:w="384" w:wrap="auto" w:hAnchor="text" w:x="1558" w:y="6943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8</w:t>
      </w:r>
    </w:p>
    <w:p w:rsidR="0094221D" w:rsidRDefault="0094221D">
      <w:pPr>
        <w:framePr w:w="384" w:wrap="auto" w:hAnchor="text" w:x="1558" w:y="6943"/>
        <w:widowControl w:val="0"/>
        <w:autoSpaceDE w:val="0"/>
        <w:autoSpaceDN w:val="0"/>
        <w:spacing w:before="186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8</w:t>
      </w:r>
    </w:p>
    <w:p w:rsidR="0094221D" w:rsidRDefault="0094221D">
      <w:pPr>
        <w:framePr w:w="384" w:wrap="auto" w:hAnchor="text" w:x="1558" w:y="6943"/>
        <w:widowControl w:val="0"/>
        <w:autoSpaceDE w:val="0"/>
        <w:autoSpaceDN w:val="0"/>
        <w:spacing w:before="186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8</w:t>
      </w:r>
    </w:p>
    <w:p w:rsidR="0094221D" w:rsidRDefault="0094221D">
      <w:pPr>
        <w:framePr w:w="384" w:wrap="auto" w:hAnchor="text" w:x="1702" w:y="6943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5</w:t>
      </w:r>
    </w:p>
    <w:p w:rsidR="0094221D" w:rsidRDefault="0094221D">
      <w:pPr>
        <w:framePr w:w="384" w:wrap="auto" w:hAnchor="text" w:x="1702" w:y="6943"/>
        <w:widowControl w:val="0"/>
        <w:autoSpaceDE w:val="0"/>
        <w:autoSpaceDN w:val="0"/>
        <w:spacing w:before="186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6</w:t>
      </w:r>
    </w:p>
    <w:p w:rsidR="0094221D" w:rsidRDefault="0094221D">
      <w:pPr>
        <w:framePr w:w="384" w:wrap="auto" w:hAnchor="text" w:x="1702" w:y="6943"/>
        <w:widowControl w:val="0"/>
        <w:autoSpaceDE w:val="0"/>
        <w:autoSpaceDN w:val="0"/>
        <w:spacing w:before="186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7</w:t>
      </w:r>
    </w:p>
    <w:p w:rsidR="0094221D" w:rsidRDefault="0094221D">
      <w:pPr>
        <w:framePr w:w="1805" w:wrap="auto" w:hAnchor="text" w:x="2888" w:y="6943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440-R-11</w:t>
      </w:r>
    </w:p>
    <w:p w:rsidR="0094221D" w:rsidRDefault="0094221D">
      <w:pPr>
        <w:framePr w:w="384" w:wrap="auto" w:hAnchor="text" w:x="6292" w:y="6943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6943"/>
        <w:widowControl w:val="0"/>
        <w:autoSpaceDE w:val="0"/>
        <w:autoSpaceDN w:val="0"/>
        <w:spacing w:before="186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6292" w:y="6943"/>
        <w:widowControl w:val="0"/>
        <w:autoSpaceDE w:val="0"/>
        <w:autoSpaceDN w:val="0"/>
        <w:spacing w:before="186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139" w:wrap="auto" w:hAnchor="text" w:x="2223" w:y="7437"/>
        <w:widowControl w:val="0"/>
        <w:autoSpaceDE w:val="0"/>
        <w:autoSpaceDN w:val="0"/>
        <w:spacing w:before="0" w:after="0" w:line="309" w:lineRule="exact"/>
        <w:ind w:left="511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6798-A10.5</w:t>
      </w:r>
    </w:p>
    <w:p w:rsidR="0094221D" w:rsidRDefault="0094221D">
      <w:pPr>
        <w:framePr w:w="3139" w:wrap="auto" w:hAnchor="text" w:x="2223" w:y="7437"/>
        <w:widowControl w:val="0"/>
        <w:autoSpaceDE w:val="0"/>
        <w:autoSpaceDN w:val="0"/>
        <w:spacing w:before="24" w:after="0" w:line="310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EN</w:t>
      </w:r>
      <w:r>
        <w:rPr>
          <w:rFonts w:ascii="Century Gothic" w:cs="Century Gothic"/>
          <w:color w:val="000000"/>
          <w:spacing w:val="3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pacing w:val="-1"/>
          <w:sz w:val="26"/>
          <w:szCs w:val="26"/>
        </w:rPr>
        <w:t>ISO</w:t>
      </w:r>
      <w:r>
        <w:rPr>
          <w:rFonts w:ascii="Century Gothic" w:cs="Century Gothic"/>
          <w:color w:val="000000"/>
          <w:sz w:val="26"/>
          <w:szCs w:val="26"/>
        </w:rPr>
        <w:t xml:space="preserve"> 7040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- </w:t>
      </w:r>
      <w:r>
        <w:rPr>
          <w:rFonts w:ascii="Century Gothic" w:cs="Century Gothic"/>
          <w:color w:val="000000"/>
          <w:spacing w:val="1"/>
          <w:sz w:val="26"/>
          <w:szCs w:val="26"/>
        </w:rPr>
        <w:t>M12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-</w:t>
      </w:r>
    </w:p>
    <w:p w:rsidR="0094221D" w:rsidRDefault="0094221D">
      <w:pPr>
        <w:framePr w:w="3139" w:wrap="auto" w:hAnchor="text" w:x="2223" w:y="7437"/>
        <w:widowControl w:val="0"/>
        <w:autoSpaceDE w:val="0"/>
        <w:autoSpaceDN w:val="0"/>
        <w:spacing w:before="11" w:after="0" w:line="309" w:lineRule="exact"/>
        <w:ind w:left="1354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N</w:t>
      </w:r>
    </w:p>
    <w:p w:rsidR="0094221D" w:rsidRDefault="0094221D">
      <w:pPr>
        <w:framePr w:w="1833" w:wrap="auto" w:hAnchor="text" w:x="8205" w:y="8090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SAMOJISTNÁ</w:t>
      </w:r>
    </w:p>
    <w:p w:rsidR="0094221D" w:rsidRDefault="0094221D">
      <w:pPr>
        <w:framePr w:w="3720" w:wrap="auto" w:hAnchor="text" w:x="1702" w:y="8418"/>
        <w:widowControl w:val="0"/>
        <w:autoSpaceDE w:val="0"/>
        <w:autoSpaceDN w:val="0"/>
        <w:spacing w:before="0" w:after="0" w:line="310" w:lineRule="exact"/>
        <w:ind w:left="492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EN</w:t>
      </w:r>
      <w:r>
        <w:rPr>
          <w:rFonts w:ascii="Century Gothic" w:cs="Century Gothic"/>
          <w:color w:val="000000"/>
          <w:spacing w:val="3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24014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- M12 x 45</w:t>
      </w:r>
    </w:p>
    <w:p w:rsidR="0094221D" w:rsidRDefault="0094221D">
      <w:pPr>
        <w:framePr w:w="3720" w:wrap="auto" w:hAnchor="text" w:x="1702" w:y="8418"/>
        <w:widowControl w:val="0"/>
        <w:autoSpaceDE w:val="0"/>
        <w:autoSpaceDN w:val="0"/>
        <w:spacing w:before="11" w:after="0" w:line="309" w:lineRule="exact"/>
        <w:ind w:left="1589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x 30-N</w:t>
      </w:r>
    </w:p>
    <w:p w:rsidR="0094221D" w:rsidRDefault="0094221D">
      <w:pPr>
        <w:framePr w:w="3720" w:wrap="auto" w:hAnchor="text" w:x="1702" w:y="8418"/>
        <w:widowControl w:val="0"/>
        <w:autoSpaceDE w:val="0"/>
        <w:autoSpaceDN w:val="0"/>
        <w:spacing w:before="25" w:after="0" w:line="309" w:lineRule="exact"/>
        <w:ind w:left="946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94-4x20-C-St</w:t>
      </w:r>
    </w:p>
    <w:p w:rsidR="0094221D" w:rsidRDefault="0094221D">
      <w:pPr>
        <w:framePr w:w="3720" w:wrap="auto" w:hAnchor="text" w:x="1702" w:y="8418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0</w:t>
      </w:r>
      <w:r>
        <w:rPr>
          <w:rFonts w:ascii="Century Gothic" w:cs="Century Gothic"/>
          <w:color w:val="000000"/>
          <w:spacing w:val="24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EN</w:t>
      </w:r>
      <w:r>
        <w:rPr>
          <w:rFonts w:ascii="Century Gothic" w:cs="Century Gothic"/>
          <w:color w:val="000000"/>
          <w:spacing w:val="3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13337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- 6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x </w:t>
      </w:r>
      <w:r>
        <w:rPr>
          <w:rFonts w:ascii="Century Gothic" w:cs="Century Gothic"/>
          <w:color w:val="000000"/>
          <w:spacing w:val="2"/>
          <w:sz w:val="26"/>
          <w:szCs w:val="26"/>
        </w:rPr>
        <w:t>30</w:t>
      </w:r>
      <w:r>
        <w:rPr>
          <w:rFonts w:ascii="Century Gothic" w:cs="Century Gothic"/>
          <w:color w:val="000000"/>
          <w:spacing w:val="-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- St</w:t>
      </w:r>
    </w:p>
    <w:p w:rsidR="0094221D" w:rsidRDefault="0094221D">
      <w:pPr>
        <w:framePr w:w="3720" w:wrap="auto" w:hAnchor="text" w:x="1702" w:y="8418"/>
        <w:widowControl w:val="0"/>
        <w:autoSpaceDE w:val="0"/>
        <w:autoSpaceDN w:val="0"/>
        <w:spacing w:before="32" w:after="0" w:line="309" w:lineRule="exact"/>
        <w:ind w:left="854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ISO</w:t>
      </w:r>
      <w:r>
        <w:rPr>
          <w:rFonts w:ascii="Century Gothic" w:cs="Century Gothic"/>
          <w:color w:val="000000"/>
          <w:sz w:val="26"/>
          <w:szCs w:val="26"/>
        </w:rPr>
        <w:t xml:space="preserve"> 7380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- </w:t>
      </w:r>
      <w:r>
        <w:rPr>
          <w:rFonts w:ascii="Century Gothic" w:cs="Century Gothic"/>
          <w:color w:val="000000"/>
          <w:spacing w:val="1"/>
          <w:sz w:val="26"/>
          <w:szCs w:val="26"/>
        </w:rPr>
        <w:t>M6</w:t>
      </w:r>
      <w:r>
        <w:rPr>
          <w:rFonts w:ascii="Century Gothic" w:cs="Century Gothic"/>
          <w:color w:val="000000"/>
          <w:spacing w:val="-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x 16</w:t>
      </w:r>
    </w:p>
    <w:p w:rsidR="0094221D" w:rsidRDefault="0094221D">
      <w:pPr>
        <w:framePr w:w="384" w:wrap="auto" w:hAnchor="text" w:x="1558" w:y="8580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8</w:t>
      </w:r>
    </w:p>
    <w:p w:rsidR="0094221D" w:rsidRDefault="0094221D">
      <w:pPr>
        <w:framePr w:w="384" w:wrap="auto" w:hAnchor="text" w:x="1702" w:y="8580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8</w:t>
      </w:r>
    </w:p>
    <w:p w:rsidR="0094221D" w:rsidRDefault="0094221D">
      <w:pPr>
        <w:framePr w:w="384" w:wrap="auto" w:hAnchor="text" w:x="1702" w:y="8580"/>
        <w:widowControl w:val="0"/>
        <w:autoSpaceDE w:val="0"/>
        <w:autoSpaceDN w:val="0"/>
        <w:spacing w:before="184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9</w:t>
      </w:r>
    </w:p>
    <w:p w:rsidR="0094221D" w:rsidRDefault="0094221D">
      <w:pPr>
        <w:framePr w:w="384" w:wrap="auto" w:hAnchor="text" w:x="6292" w:y="8580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1072" w:wrap="auto" w:hAnchor="text" w:x="8587" w:y="8580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ŠROUB</w:t>
      </w:r>
    </w:p>
    <w:p w:rsidR="0094221D" w:rsidRDefault="0094221D">
      <w:pPr>
        <w:framePr w:w="384" w:wrap="auto" w:hAnchor="text" w:x="1558" w:y="9072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8</w:t>
      </w:r>
    </w:p>
    <w:p w:rsidR="0094221D" w:rsidRDefault="0094221D">
      <w:pPr>
        <w:framePr w:w="384" w:wrap="auto" w:hAnchor="text" w:x="1558" w:y="907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9</w:t>
      </w:r>
    </w:p>
    <w:p w:rsidR="0094221D" w:rsidRDefault="0094221D">
      <w:pPr>
        <w:framePr w:w="384" w:wrap="auto" w:hAnchor="text" w:x="1558" w:y="907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9</w:t>
      </w:r>
    </w:p>
    <w:p w:rsidR="0094221D" w:rsidRDefault="0094221D">
      <w:pPr>
        <w:framePr w:w="384" w:wrap="auto" w:hAnchor="text" w:x="6292" w:y="9072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6292" w:y="907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292" w:y="9072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1974" w:wrap="auto" w:hAnchor="text" w:x="8133" w:y="9072"/>
        <w:widowControl w:val="0"/>
        <w:autoSpaceDE w:val="0"/>
        <w:autoSpaceDN w:val="0"/>
        <w:spacing w:before="0" w:after="0" w:line="309" w:lineRule="exact"/>
        <w:ind w:left="185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ZÁVLAČKA</w:t>
      </w:r>
    </w:p>
    <w:p w:rsidR="0094221D" w:rsidRDefault="0094221D">
      <w:pPr>
        <w:framePr w:w="1974" w:wrap="auto" w:hAnchor="text" w:x="8133" w:y="9072"/>
        <w:widowControl w:val="0"/>
        <w:autoSpaceDE w:val="0"/>
        <w:autoSpaceDN w:val="0"/>
        <w:spacing w:before="32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KOLÍK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PRUŽNÝ</w:t>
      </w:r>
    </w:p>
    <w:p w:rsidR="0094221D" w:rsidRDefault="0094221D">
      <w:pPr>
        <w:framePr w:w="1974" w:wrap="auto" w:hAnchor="text" w:x="8133" w:y="9072"/>
        <w:widowControl w:val="0"/>
        <w:autoSpaceDE w:val="0"/>
        <w:autoSpaceDN w:val="0"/>
        <w:spacing w:before="32" w:after="0" w:line="309" w:lineRule="exact"/>
        <w:ind w:left="454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ŠROUB</w:t>
      </w:r>
    </w:p>
    <w:p w:rsidR="0094221D" w:rsidRDefault="0094221D">
      <w:pPr>
        <w:framePr w:w="384" w:wrap="auto" w:hAnchor="text" w:x="1702" w:y="9754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60" w:wrap="auto" w:hAnchor="text" w:x="583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1</w:t>
      </w:r>
    </w:p>
    <w:p w:rsidR="0094221D" w:rsidRDefault="0094221D">
      <w:pPr>
        <w:framePr w:w="360" w:wrap="auto" w:hAnchor="text" w:x="595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4</w:t>
      </w:r>
    </w:p>
    <w:p w:rsidR="0094221D" w:rsidRDefault="0094221D">
      <w:pPr>
        <w:spacing w:before="0" w:after="0" w:line="240" w:lineRule="atLeast"/>
        <w:jc w:val="left"/>
        <w:rPr>
          <w:rFonts w:ascii="Arial"/>
          <w:color w:val="FF0000"/>
          <w:sz w:val="2"/>
          <w:szCs w:val="2"/>
        </w:rPr>
      </w:pPr>
      <w:r>
        <w:rPr>
          <w:noProof/>
          <w:lang w:val="cs-CZ" w:eastAsia="cs-CZ"/>
        </w:rPr>
        <w:pict>
          <v:shape id="_x000013" o:spid="_x0000_s1039" type="#_x0000_t75" style="position:absolute;margin-left:66.1pt;margin-top:68.9pt;width:463.15pt;height:436pt;z-index:-251657216;mso-position-horizontal-relative:page;mso-position-vertical-relative:page">
            <v:imagedata r:id="rId17" o:title=""/>
            <w10:wrap anchorx="page" anchory="page"/>
          </v:shape>
        </w:pict>
      </w:r>
      <w:r>
        <w:rPr>
          <w:rFonts w:ascii="Arial"/>
          <w:color w:val="FF0000"/>
          <w:sz w:val="2"/>
          <w:szCs w:val="2"/>
        </w:rPr>
        <w:br w:type="page"/>
      </w:r>
    </w:p>
    <w:p w:rsidR="0094221D" w:rsidRDefault="0094221D">
      <w:pPr>
        <w:spacing w:before="0" w:after="0" w:line="240" w:lineRule="atLeast"/>
        <w:jc w:val="left"/>
        <w:rPr>
          <w:rFonts w:ascii="Arial" w:cs="Arial"/>
          <w:color w:val="FF0000"/>
          <w:sz w:val="2"/>
          <w:szCs w:val="2"/>
        </w:rPr>
      </w:pPr>
      <w:bookmarkStart w:id="14" w:name="br15"/>
      <w:bookmarkEnd w:id="14"/>
      <w:r>
        <w:rPr>
          <w:rFonts w:ascii="Arial" w:cs="Arial"/>
          <w:color w:val="FF0000"/>
          <w:sz w:val="2"/>
          <w:szCs w:val="2"/>
        </w:rPr>
        <w:t xml:space="preserve"> </w:t>
      </w:r>
    </w:p>
    <w:p w:rsidR="0094221D" w:rsidRDefault="0094221D">
      <w:pPr>
        <w:framePr w:w="810" w:wrap="auto" w:hAnchor="text" w:x="1416" w:y="8160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POL.</w:t>
      </w:r>
    </w:p>
    <w:p w:rsidR="0094221D" w:rsidRDefault="0094221D">
      <w:pPr>
        <w:framePr w:w="2543" w:wrap="auto" w:hAnchor="text" w:x="2772" w:y="8160"/>
        <w:widowControl w:val="0"/>
        <w:autoSpaceDE w:val="0"/>
        <w:autoSpaceDN w:val="0"/>
        <w:spacing w:before="0" w:after="0" w:line="309" w:lineRule="exact"/>
        <w:ind w:left="603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Číslo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dílu</w:t>
      </w:r>
    </w:p>
    <w:p w:rsidR="0094221D" w:rsidRDefault="0094221D">
      <w:pPr>
        <w:framePr w:w="2543" w:wrap="auto" w:hAnchor="text" w:x="2772" w:y="8160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0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100 V01</w:t>
      </w:r>
    </w:p>
    <w:p w:rsidR="0094221D" w:rsidRDefault="0094221D">
      <w:pPr>
        <w:framePr w:w="2543" w:wrap="auto" w:hAnchor="text" w:x="2772" w:y="8160"/>
        <w:widowControl w:val="0"/>
        <w:autoSpaceDE w:val="0"/>
        <w:autoSpaceDN w:val="0"/>
        <w:spacing w:before="32" w:after="0" w:line="309" w:lineRule="exact"/>
        <w:ind w:left="94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M6x1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- </w:t>
      </w: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71412</w:t>
      </w:r>
    </w:p>
    <w:p w:rsidR="0094221D" w:rsidRDefault="0094221D">
      <w:pPr>
        <w:framePr w:w="2543" w:wrap="auto" w:hAnchor="text" w:x="2772" w:y="8160"/>
        <w:widowControl w:val="0"/>
        <w:autoSpaceDE w:val="0"/>
        <w:autoSpaceDN w:val="0"/>
        <w:spacing w:before="28" w:after="0" w:line="309" w:lineRule="exact"/>
        <w:ind w:left="730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FR_501</w:t>
      </w:r>
    </w:p>
    <w:p w:rsidR="0094221D" w:rsidRDefault="0094221D">
      <w:pPr>
        <w:framePr w:w="2543" w:wrap="auto" w:hAnchor="text" w:x="2772" w:y="8160"/>
        <w:widowControl w:val="0"/>
        <w:autoSpaceDE w:val="0"/>
        <w:autoSpaceDN w:val="0"/>
        <w:spacing w:before="22" w:after="0" w:line="309" w:lineRule="exact"/>
        <w:ind w:left="151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xxx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- pruchodka</w:t>
      </w:r>
    </w:p>
    <w:p w:rsidR="0094221D" w:rsidRDefault="0094221D">
      <w:pPr>
        <w:framePr w:w="2543" w:wrap="auto" w:hAnchor="text" w:x="2772" w:y="8160"/>
        <w:widowControl w:val="0"/>
        <w:autoSpaceDE w:val="0"/>
        <w:autoSpaceDN w:val="0"/>
        <w:spacing w:before="46" w:after="0" w:line="309" w:lineRule="exact"/>
        <w:ind w:left="72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Aretace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RAL3020</w:t>
      </w:r>
    </w:p>
    <w:p w:rsidR="0094221D" w:rsidRDefault="0094221D">
      <w:pPr>
        <w:framePr w:w="2543" w:wrap="auto" w:hAnchor="text" w:x="2772" w:y="8160"/>
        <w:widowControl w:val="0"/>
        <w:autoSpaceDE w:val="0"/>
        <w:autoSpaceDN w:val="0"/>
        <w:spacing w:before="49" w:after="0" w:line="309" w:lineRule="exact"/>
        <w:ind w:left="937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210</w:t>
      </w:r>
    </w:p>
    <w:p w:rsidR="0094221D" w:rsidRDefault="0094221D">
      <w:pPr>
        <w:framePr w:w="2252" w:wrap="auto" w:hAnchor="text" w:x="5865" w:y="8160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ROZPAD/MNOŽ.</w:t>
      </w:r>
    </w:p>
    <w:p w:rsidR="0094221D" w:rsidRDefault="0094221D">
      <w:pPr>
        <w:framePr w:w="2571" w:wrap="auto" w:hAnchor="text" w:x="8088" w:y="8160"/>
        <w:widowControl w:val="0"/>
        <w:autoSpaceDE w:val="0"/>
        <w:autoSpaceDN w:val="0"/>
        <w:spacing w:before="0" w:after="0" w:line="309" w:lineRule="exact"/>
        <w:ind w:left="463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Description</w:t>
      </w:r>
    </w:p>
    <w:p w:rsidR="0094221D" w:rsidRDefault="0094221D">
      <w:pPr>
        <w:framePr w:w="2571" w:wrap="auto" w:hAnchor="text" w:x="8088" w:y="8160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SKLOPNÉ</w:t>
      </w:r>
      <w:r>
        <w:rPr>
          <w:rFonts w:ascii="Century Gothic" w:cs="Century Gothic"/>
          <w:color w:val="000000"/>
          <w:sz w:val="26"/>
          <w:szCs w:val="26"/>
        </w:rPr>
        <w:t xml:space="preserve"> RAMENO</w:t>
      </w:r>
    </w:p>
    <w:p w:rsidR="0094221D" w:rsidRDefault="0094221D">
      <w:pPr>
        <w:framePr w:w="2571" w:wrap="auto" w:hAnchor="text" w:x="8088" w:y="8160"/>
        <w:widowControl w:val="0"/>
        <w:autoSpaceDE w:val="0"/>
        <w:autoSpaceDN w:val="0"/>
        <w:spacing w:before="32" w:after="0" w:line="309" w:lineRule="exact"/>
        <w:ind w:left="588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MAZNICE</w:t>
      </w:r>
    </w:p>
    <w:p w:rsidR="0094221D" w:rsidRDefault="0094221D">
      <w:pPr>
        <w:framePr w:w="384" w:wrap="auto" w:hAnchor="text" w:x="1630" w:y="8498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630" w:y="8498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1630" w:y="8498"/>
        <w:widowControl w:val="0"/>
        <w:autoSpaceDE w:val="0"/>
        <w:autoSpaceDN w:val="0"/>
        <w:spacing w:before="28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3</w:t>
      </w:r>
    </w:p>
    <w:p w:rsidR="0094221D" w:rsidRDefault="0094221D">
      <w:pPr>
        <w:framePr w:w="384" w:wrap="auto" w:hAnchor="text" w:x="1630" w:y="8498"/>
        <w:widowControl w:val="0"/>
        <w:autoSpaceDE w:val="0"/>
        <w:autoSpaceDN w:val="0"/>
        <w:spacing w:before="2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384" w:wrap="auto" w:hAnchor="text" w:x="1630" w:y="8498"/>
        <w:widowControl w:val="0"/>
        <w:autoSpaceDE w:val="0"/>
        <w:autoSpaceDN w:val="0"/>
        <w:spacing w:before="46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5</w:t>
      </w:r>
    </w:p>
    <w:p w:rsidR="0094221D" w:rsidRDefault="0094221D">
      <w:pPr>
        <w:framePr w:w="384" w:wrap="auto" w:hAnchor="text" w:x="1630" w:y="8498"/>
        <w:widowControl w:val="0"/>
        <w:autoSpaceDE w:val="0"/>
        <w:autoSpaceDN w:val="0"/>
        <w:spacing w:before="49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6</w:t>
      </w:r>
    </w:p>
    <w:p w:rsidR="0094221D" w:rsidRDefault="0094221D">
      <w:pPr>
        <w:framePr w:w="384" w:wrap="auto" w:hAnchor="text" w:x="1630" w:y="8498"/>
        <w:widowControl w:val="0"/>
        <w:autoSpaceDE w:val="0"/>
        <w:autoSpaceDN w:val="0"/>
        <w:spacing w:before="25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7</w:t>
      </w:r>
    </w:p>
    <w:p w:rsidR="0094221D" w:rsidRDefault="0094221D">
      <w:pPr>
        <w:framePr w:w="384" w:wrap="auto" w:hAnchor="text" w:x="1630" w:y="8498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8</w:t>
      </w:r>
    </w:p>
    <w:p w:rsidR="0094221D" w:rsidRDefault="0094221D">
      <w:pPr>
        <w:framePr w:w="384" w:wrap="auto" w:hAnchor="text" w:x="1630" w:y="8498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9</w:t>
      </w:r>
    </w:p>
    <w:p w:rsidR="0094221D" w:rsidRDefault="0094221D">
      <w:pPr>
        <w:framePr w:w="384" w:wrap="auto" w:hAnchor="text" w:x="6801" w:y="8498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801" w:y="8498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801" w:y="8498"/>
        <w:widowControl w:val="0"/>
        <w:autoSpaceDE w:val="0"/>
        <w:autoSpaceDN w:val="0"/>
        <w:spacing w:before="28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801" w:y="8498"/>
        <w:widowControl w:val="0"/>
        <w:autoSpaceDE w:val="0"/>
        <w:autoSpaceDN w:val="0"/>
        <w:spacing w:before="2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801" w:y="8498"/>
        <w:widowControl w:val="0"/>
        <w:autoSpaceDE w:val="0"/>
        <w:autoSpaceDN w:val="0"/>
        <w:spacing w:before="46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801" w:y="8498"/>
        <w:widowControl w:val="0"/>
        <w:autoSpaceDE w:val="0"/>
        <w:autoSpaceDN w:val="0"/>
        <w:spacing w:before="49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6801" w:y="8498"/>
        <w:widowControl w:val="0"/>
        <w:autoSpaceDE w:val="0"/>
        <w:autoSpaceDN w:val="0"/>
        <w:spacing w:before="25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6801" w:y="8498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6801" w:y="8498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8</w:t>
      </w:r>
    </w:p>
    <w:p w:rsidR="0094221D" w:rsidRDefault="0094221D">
      <w:pPr>
        <w:framePr w:w="384" w:wrap="auto" w:hAnchor="text" w:x="6801" w:y="8498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6801" w:y="8498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384" w:wrap="auto" w:hAnchor="text" w:x="6801" w:y="8498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384" w:wrap="auto" w:hAnchor="text" w:x="6801" w:y="8498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6801" w:y="8498"/>
        <w:widowControl w:val="0"/>
        <w:autoSpaceDE w:val="0"/>
        <w:autoSpaceDN w:val="0"/>
        <w:spacing w:before="33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384" w:wrap="auto" w:hAnchor="text" w:x="6801" w:y="8498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6801" w:y="8498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384" w:wrap="auto" w:hAnchor="text" w:x="6801" w:y="8498"/>
        <w:widowControl w:val="0"/>
        <w:autoSpaceDE w:val="0"/>
        <w:autoSpaceDN w:val="0"/>
        <w:spacing w:before="54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2593" w:wrap="auto" w:hAnchor="text" w:x="8076" w:y="9175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KONCOVÝ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SPÍNAČ</w:t>
      </w:r>
    </w:p>
    <w:p w:rsidR="0094221D" w:rsidRDefault="0094221D">
      <w:pPr>
        <w:framePr w:w="2572" w:wrap="auto" w:hAnchor="text" w:x="8088" w:y="9862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ARETACE RAL 3020</w:t>
      </w:r>
    </w:p>
    <w:p w:rsidR="0094221D" w:rsidRDefault="0094221D">
      <w:pPr>
        <w:framePr w:w="2572" w:wrap="auto" w:hAnchor="text" w:x="8088" w:y="9862"/>
        <w:widowControl w:val="0"/>
        <w:autoSpaceDE w:val="0"/>
        <w:autoSpaceDN w:val="0"/>
        <w:spacing w:before="49" w:after="0" w:line="309" w:lineRule="exact"/>
        <w:ind w:left="127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Lineární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pouzdro</w:t>
      </w:r>
    </w:p>
    <w:p w:rsidR="0094221D" w:rsidRDefault="0094221D">
      <w:pPr>
        <w:framePr w:w="2572" w:wrap="auto" w:hAnchor="text" w:x="8088" w:y="9862"/>
        <w:widowControl w:val="0"/>
        <w:autoSpaceDE w:val="0"/>
        <w:autoSpaceDN w:val="0"/>
        <w:spacing w:before="25" w:after="0" w:line="309" w:lineRule="exact"/>
        <w:ind w:left="751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ŠROUB</w:t>
      </w:r>
    </w:p>
    <w:p w:rsidR="0094221D" w:rsidRDefault="0094221D">
      <w:pPr>
        <w:framePr w:w="3194" w:wrap="auto" w:hAnchor="text" w:x="2448" w:y="10553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ISO</w:t>
      </w:r>
      <w:r>
        <w:rPr>
          <w:rFonts w:ascii="Century Gothic" w:cs="Century Gothic"/>
          <w:color w:val="000000"/>
          <w:sz w:val="26"/>
          <w:szCs w:val="26"/>
        </w:rPr>
        <w:t xml:space="preserve"> 7380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- </w:t>
      </w:r>
      <w:r>
        <w:rPr>
          <w:rFonts w:ascii="Century Gothic" w:cs="Century Gothic"/>
          <w:color w:val="000000"/>
          <w:spacing w:val="1"/>
          <w:sz w:val="26"/>
          <w:szCs w:val="26"/>
        </w:rPr>
        <w:t>M5</w:t>
      </w:r>
      <w:r>
        <w:rPr>
          <w:rFonts w:ascii="Century Gothic" w:cs="Century Gothic"/>
          <w:color w:val="000000"/>
          <w:spacing w:val="-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x 30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- 30N</w:t>
      </w:r>
    </w:p>
    <w:p w:rsidR="0094221D" w:rsidRDefault="0094221D">
      <w:pPr>
        <w:framePr w:w="3194" w:wrap="auto" w:hAnchor="text" w:x="2448" w:y="10553"/>
        <w:widowControl w:val="0"/>
        <w:autoSpaceDE w:val="0"/>
        <w:autoSpaceDN w:val="0"/>
        <w:spacing w:before="32" w:after="0" w:line="309" w:lineRule="exact"/>
        <w:ind w:left="72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Washer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pacing w:val="1"/>
          <w:sz w:val="26"/>
          <w:szCs w:val="26"/>
        </w:rPr>
        <w:t>125</w:t>
      </w:r>
      <w:r>
        <w:rPr>
          <w:rFonts w:ascii="Century Gothic" w:cs="Century Gothic"/>
          <w:color w:val="000000"/>
          <w:sz w:val="26"/>
          <w:szCs w:val="26"/>
        </w:rPr>
        <w:t xml:space="preserve"> - A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5.3</w:t>
      </w:r>
    </w:p>
    <w:p w:rsidR="0094221D" w:rsidRDefault="0094221D">
      <w:pPr>
        <w:framePr w:w="3194" w:wrap="auto" w:hAnchor="text" w:x="2448" w:y="10553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Washer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pacing w:val="1"/>
          <w:sz w:val="26"/>
          <w:szCs w:val="26"/>
        </w:rPr>
        <w:t>125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- A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10.5</w:t>
      </w:r>
    </w:p>
    <w:p w:rsidR="0094221D" w:rsidRDefault="0094221D">
      <w:pPr>
        <w:framePr w:w="3194" w:wrap="auto" w:hAnchor="text" w:x="2448" w:y="10553"/>
        <w:widowControl w:val="0"/>
        <w:autoSpaceDE w:val="0"/>
        <w:autoSpaceDN w:val="0"/>
        <w:spacing w:before="32" w:after="0" w:line="309" w:lineRule="exact"/>
        <w:ind w:left="221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ISO</w:t>
      </w:r>
      <w:r>
        <w:rPr>
          <w:rFonts w:ascii="Century Gothic" w:cs="Century Gothic"/>
          <w:color w:val="000000"/>
          <w:sz w:val="26"/>
          <w:szCs w:val="26"/>
        </w:rPr>
        <w:t xml:space="preserve"> 4017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- </w:t>
      </w:r>
      <w:r>
        <w:rPr>
          <w:rFonts w:ascii="Century Gothic" w:cs="Century Gothic"/>
          <w:color w:val="000000"/>
          <w:spacing w:val="1"/>
          <w:sz w:val="26"/>
          <w:szCs w:val="26"/>
        </w:rPr>
        <w:t>M8</w:t>
      </w:r>
      <w:r>
        <w:rPr>
          <w:rFonts w:ascii="Century Gothic" w:cs="Century Gothic"/>
          <w:color w:val="000000"/>
          <w:spacing w:val="-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x 40-N</w:t>
      </w:r>
    </w:p>
    <w:p w:rsidR="0094221D" w:rsidRDefault="0094221D">
      <w:pPr>
        <w:framePr w:w="3194" w:wrap="auto" w:hAnchor="text" w:x="2448" w:y="10553"/>
        <w:widowControl w:val="0"/>
        <w:autoSpaceDE w:val="0"/>
        <w:autoSpaceDN w:val="0"/>
        <w:spacing w:before="32" w:after="0" w:line="309" w:lineRule="exact"/>
        <w:ind w:left="149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ISO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4017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- M10 x 35-N</w:t>
      </w:r>
    </w:p>
    <w:p w:rsidR="0094221D" w:rsidRDefault="0094221D">
      <w:pPr>
        <w:framePr w:w="1627" w:wrap="auto" w:hAnchor="text" w:x="8560" w:y="10894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PODLOŽKA</w:t>
      </w:r>
    </w:p>
    <w:p w:rsidR="0094221D" w:rsidRDefault="0094221D">
      <w:pPr>
        <w:framePr w:w="1627" w:wrap="auto" w:hAnchor="text" w:x="8560" w:y="10894"/>
        <w:widowControl w:val="0"/>
        <w:autoSpaceDE w:val="0"/>
        <w:autoSpaceDN w:val="0"/>
        <w:spacing w:before="3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PODLOŽKA</w:t>
      </w:r>
    </w:p>
    <w:p w:rsidR="0094221D" w:rsidRDefault="0094221D">
      <w:pPr>
        <w:framePr w:w="1627" w:wrap="auto" w:hAnchor="text" w:x="8560" w:y="10894"/>
        <w:widowControl w:val="0"/>
        <w:autoSpaceDE w:val="0"/>
        <w:autoSpaceDN w:val="0"/>
        <w:spacing w:before="32" w:after="0" w:line="309" w:lineRule="exact"/>
        <w:ind w:left="278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ŠROUB</w:t>
      </w:r>
    </w:p>
    <w:p w:rsidR="0094221D" w:rsidRDefault="0094221D">
      <w:pPr>
        <w:framePr w:w="1627" w:wrap="auto" w:hAnchor="text" w:x="8560" w:y="10894"/>
        <w:widowControl w:val="0"/>
        <w:autoSpaceDE w:val="0"/>
        <w:autoSpaceDN w:val="0"/>
        <w:spacing w:before="32" w:after="0" w:line="309" w:lineRule="exact"/>
        <w:ind w:left="278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ŠROUB</w:t>
      </w:r>
    </w:p>
    <w:p w:rsidR="0094221D" w:rsidRDefault="0094221D">
      <w:pPr>
        <w:framePr w:w="1627" w:wrap="auto" w:hAnchor="text" w:x="8560" w:y="10894"/>
        <w:widowControl w:val="0"/>
        <w:autoSpaceDE w:val="0"/>
        <w:autoSpaceDN w:val="0"/>
        <w:spacing w:before="3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PODLOŽKA</w:t>
      </w:r>
    </w:p>
    <w:p w:rsidR="0094221D" w:rsidRDefault="0094221D">
      <w:pPr>
        <w:framePr w:w="384" w:wrap="auto" w:hAnchor="text" w:x="1558" w:y="11573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558" w:y="1157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558" w:y="11573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558" w:y="1157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558" w:y="11573"/>
        <w:widowControl w:val="0"/>
        <w:autoSpaceDE w:val="0"/>
        <w:autoSpaceDN w:val="0"/>
        <w:spacing w:before="33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558" w:y="11573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558" w:y="1157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558" w:y="11573"/>
        <w:widowControl w:val="0"/>
        <w:autoSpaceDE w:val="0"/>
        <w:autoSpaceDN w:val="0"/>
        <w:spacing w:before="54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702" w:y="11573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0</w:t>
      </w:r>
    </w:p>
    <w:p w:rsidR="0094221D" w:rsidRDefault="0094221D">
      <w:pPr>
        <w:framePr w:w="384" w:wrap="auto" w:hAnchor="text" w:x="1702" w:y="1157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4222" w:wrap="auto" w:hAnchor="text" w:x="1702" w:y="12252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  <w:r>
        <w:rPr>
          <w:rFonts w:ascii="Century Gothic" w:cs="Century Gothic"/>
          <w:color w:val="000000"/>
          <w:spacing w:val="249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Washer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pacing w:val="1"/>
          <w:sz w:val="26"/>
          <w:szCs w:val="26"/>
        </w:rPr>
        <w:t>125</w:t>
      </w:r>
      <w:r>
        <w:rPr>
          <w:rFonts w:ascii="Century Gothic" w:cs="Century Gothic"/>
          <w:color w:val="000000"/>
          <w:sz w:val="26"/>
          <w:szCs w:val="26"/>
        </w:rPr>
        <w:t xml:space="preserve"> A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pacing w:val="1"/>
          <w:sz w:val="26"/>
          <w:szCs w:val="26"/>
        </w:rPr>
        <w:t>8.4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300HV</w:t>
      </w:r>
    </w:p>
    <w:p w:rsidR="0094221D" w:rsidRDefault="0094221D">
      <w:pPr>
        <w:framePr w:w="384" w:wrap="auto" w:hAnchor="text" w:x="1702" w:y="12593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3</w:t>
      </w:r>
    </w:p>
    <w:p w:rsidR="0094221D" w:rsidRDefault="0094221D">
      <w:pPr>
        <w:framePr w:w="384" w:wrap="auto" w:hAnchor="text" w:x="1702" w:y="12593"/>
        <w:widowControl w:val="0"/>
        <w:autoSpaceDE w:val="0"/>
        <w:autoSpaceDN w:val="0"/>
        <w:spacing w:before="33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384" w:wrap="auto" w:hAnchor="text" w:x="1702" w:y="12593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5</w:t>
      </w:r>
    </w:p>
    <w:p w:rsidR="0094221D" w:rsidRDefault="0094221D">
      <w:pPr>
        <w:framePr w:w="384" w:wrap="auto" w:hAnchor="text" w:x="1702" w:y="1259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6</w:t>
      </w:r>
    </w:p>
    <w:p w:rsidR="0094221D" w:rsidRDefault="0094221D">
      <w:pPr>
        <w:framePr w:w="384" w:wrap="auto" w:hAnchor="text" w:x="1702" w:y="12593"/>
        <w:widowControl w:val="0"/>
        <w:autoSpaceDE w:val="0"/>
        <w:autoSpaceDN w:val="0"/>
        <w:spacing w:before="54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7</w:t>
      </w:r>
    </w:p>
    <w:p w:rsidR="0094221D" w:rsidRDefault="0094221D">
      <w:pPr>
        <w:framePr w:w="3343" w:wrap="auto" w:hAnchor="text" w:x="2374" w:y="12593"/>
        <w:widowControl w:val="0"/>
        <w:autoSpaceDE w:val="0"/>
        <w:autoSpaceDN w:val="0"/>
        <w:spacing w:before="0" w:after="0" w:line="309" w:lineRule="exact"/>
        <w:ind w:left="792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127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- </w:t>
      </w:r>
      <w:r>
        <w:rPr>
          <w:rFonts w:ascii="Century Gothic" w:cs="Century Gothic"/>
          <w:color w:val="000000"/>
          <w:spacing w:val="2"/>
          <w:sz w:val="26"/>
          <w:szCs w:val="26"/>
        </w:rPr>
        <w:t>A8</w:t>
      </w:r>
    </w:p>
    <w:p w:rsidR="0094221D" w:rsidRDefault="0094221D">
      <w:pPr>
        <w:framePr w:w="3343" w:wrap="auto" w:hAnchor="text" w:x="2374" w:y="12593"/>
        <w:widowControl w:val="0"/>
        <w:autoSpaceDE w:val="0"/>
        <w:autoSpaceDN w:val="0"/>
        <w:spacing w:before="33" w:after="0" w:line="309" w:lineRule="exact"/>
        <w:ind w:left="720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127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- </w:t>
      </w:r>
      <w:r>
        <w:rPr>
          <w:rFonts w:ascii="Century Gothic" w:cs="Century Gothic"/>
          <w:color w:val="000000"/>
          <w:spacing w:val="1"/>
          <w:sz w:val="26"/>
          <w:szCs w:val="26"/>
        </w:rPr>
        <w:t>A10</w:t>
      </w:r>
    </w:p>
    <w:p w:rsidR="0094221D" w:rsidRDefault="0094221D">
      <w:pPr>
        <w:framePr w:w="3343" w:wrap="auto" w:hAnchor="text" w:x="2374" w:y="12593"/>
        <w:widowControl w:val="0"/>
        <w:autoSpaceDE w:val="0"/>
        <w:autoSpaceDN w:val="0"/>
        <w:spacing w:before="30" w:after="0" w:line="309" w:lineRule="exact"/>
        <w:ind w:left="262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ISO</w:t>
      </w:r>
      <w:r>
        <w:rPr>
          <w:rFonts w:ascii="Century Gothic" w:cs="Century Gothic"/>
          <w:color w:val="000000"/>
          <w:sz w:val="26"/>
          <w:szCs w:val="26"/>
        </w:rPr>
        <w:t xml:space="preserve"> 4032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- </w:t>
      </w:r>
      <w:r>
        <w:rPr>
          <w:rFonts w:ascii="Century Gothic" w:cs="Century Gothic"/>
          <w:color w:val="000000"/>
          <w:spacing w:val="1"/>
          <w:sz w:val="26"/>
          <w:szCs w:val="26"/>
        </w:rPr>
        <w:t>M8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- W - N</w:t>
      </w:r>
    </w:p>
    <w:p w:rsidR="0094221D" w:rsidRDefault="0094221D">
      <w:pPr>
        <w:framePr w:w="3343" w:wrap="auto" w:hAnchor="text" w:x="2374" w:y="12593"/>
        <w:widowControl w:val="0"/>
        <w:autoSpaceDE w:val="0"/>
        <w:autoSpaceDN w:val="0"/>
        <w:spacing w:before="32" w:after="0" w:line="309" w:lineRule="exact"/>
        <w:ind w:left="190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ISO</w:t>
      </w:r>
      <w:r>
        <w:rPr>
          <w:rFonts w:ascii="Century Gothic" w:cs="Century Gothic"/>
          <w:color w:val="000000"/>
          <w:sz w:val="26"/>
          <w:szCs w:val="26"/>
        </w:rPr>
        <w:t xml:space="preserve"> 4032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- M10 - W - N</w:t>
      </w:r>
    </w:p>
    <w:p w:rsidR="0094221D" w:rsidRDefault="0094221D">
      <w:pPr>
        <w:framePr w:w="3343" w:wrap="auto" w:hAnchor="text" w:x="2374" w:y="12593"/>
        <w:widowControl w:val="0"/>
        <w:autoSpaceDE w:val="0"/>
        <w:autoSpaceDN w:val="0"/>
        <w:spacing w:before="54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Circlip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472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- 47 x 1.75</w:t>
      </w:r>
    </w:p>
    <w:p w:rsidR="0094221D" w:rsidRDefault="0094221D">
      <w:pPr>
        <w:framePr w:w="2689" w:wrap="auto" w:hAnchor="text" w:x="8028" w:y="12593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PODLOŽKA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PRUŽNÁ</w:t>
      </w:r>
    </w:p>
    <w:p w:rsidR="0094221D" w:rsidRDefault="0094221D">
      <w:pPr>
        <w:framePr w:w="2689" w:wrap="auto" w:hAnchor="text" w:x="8028" w:y="12593"/>
        <w:widowControl w:val="0"/>
        <w:autoSpaceDE w:val="0"/>
        <w:autoSpaceDN w:val="0"/>
        <w:spacing w:before="33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PODLOŽKA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PRUŽNÁ</w:t>
      </w:r>
    </w:p>
    <w:p w:rsidR="0094221D" w:rsidRDefault="0094221D">
      <w:pPr>
        <w:framePr w:w="2689" w:wrap="auto" w:hAnchor="text" w:x="8028" w:y="12593"/>
        <w:widowControl w:val="0"/>
        <w:autoSpaceDE w:val="0"/>
        <w:autoSpaceDN w:val="0"/>
        <w:spacing w:before="30" w:after="0" w:line="309" w:lineRule="exact"/>
        <w:ind w:left="751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MATICE</w:t>
      </w:r>
    </w:p>
    <w:p w:rsidR="0094221D" w:rsidRDefault="0094221D">
      <w:pPr>
        <w:framePr w:w="2689" w:wrap="auto" w:hAnchor="text" w:x="8028" w:y="12593"/>
        <w:widowControl w:val="0"/>
        <w:autoSpaceDE w:val="0"/>
        <w:autoSpaceDN w:val="0"/>
        <w:spacing w:before="32" w:after="0" w:line="309" w:lineRule="exact"/>
        <w:ind w:left="751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MATICE</w:t>
      </w:r>
    </w:p>
    <w:p w:rsidR="0094221D" w:rsidRDefault="0094221D">
      <w:pPr>
        <w:framePr w:w="2689" w:wrap="auto" w:hAnchor="text" w:x="8028" w:y="12593"/>
        <w:widowControl w:val="0"/>
        <w:autoSpaceDE w:val="0"/>
        <w:autoSpaceDN w:val="0"/>
        <w:spacing w:before="54" w:after="0" w:line="309" w:lineRule="exact"/>
        <w:ind w:left="55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KROUŽEK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POJISTNÝ</w:t>
      </w:r>
    </w:p>
    <w:p w:rsidR="0094221D" w:rsidRDefault="0094221D">
      <w:pPr>
        <w:framePr w:w="384" w:wrap="auto" w:hAnchor="text" w:x="1558" w:y="14379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702" w:y="14379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8</w:t>
      </w:r>
    </w:p>
    <w:p w:rsidR="0094221D" w:rsidRDefault="0094221D">
      <w:pPr>
        <w:framePr w:w="3738" w:wrap="auto" w:hAnchor="text" w:x="2175" w:y="14379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625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-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6200</w:t>
      </w:r>
      <w:r>
        <w:rPr>
          <w:rFonts w:ascii="Century Gothic" w:cs="Century Gothic"/>
          <w:color w:val="000000"/>
          <w:sz w:val="26"/>
          <w:szCs w:val="26"/>
        </w:rPr>
        <w:t xml:space="preserve"> - 8,SI,NC,8_68</w:t>
      </w:r>
    </w:p>
    <w:p w:rsidR="0094221D" w:rsidRDefault="0094221D">
      <w:pPr>
        <w:framePr w:w="384" w:wrap="auto" w:hAnchor="text" w:x="6801" w:y="14379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1276" w:wrap="auto" w:hAnchor="text" w:x="8736" w:y="14379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LOŽI</w:t>
      </w:r>
      <w:r>
        <w:rPr>
          <w:rFonts w:ascii="Century Gothic" w:cs="Century Gothic"/>
          <w:color w:val="000000"/>
          <w:sz w:val="26"/>
          <w:szCs w:val="26"/>
        </w:rPr>
        <w:t>SKO</w:t>
      </w:r>
    </w:p>
    <w:p w:rsidR="0094221D" w:rsidRDefault="0094221D">
      <w:pPr>
        <w:framePr w:w="1627" w:wrap="auto" w:hAnchor="text" w:x="8560" w:y="14753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PODLOŽKA</w:t>
      </w:r>
    </w:p>
    <w:p w:rsidR="0094221D" w:rsidRDefault="0094221D">
      <w:pPr>
        <w:framePr w:w="1627" w:wrap="auto" w:hAnchor="text" w:x="8560" w:y="14753"/>
        <w:widowControl w:val="0"/>
        <w:autoSpaceDE w:val="0"/>
        <w:autoSpaceDN w:val="0"/>
        <w:spacing w:before="10" w:after="0" w:line="309" w:lineRule="exact"/>
        <w:ind w:left="96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OZUBENÁ</w:t>
      </w:r>
    </w:p>
    <w:p w:rsidR="0094221D" w:rsidRDefault="0094221D">
      <w:pPr>
        <w:framePr w:w="384" w:wrap="auto" w:hAnchor="text" w:x="1558" w:y="14914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702" w:y="14914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9</w:t>
      </w:r>
    </w:p>
    <w:p w:rsidR="0094221D" w:rsidRDefault="0094221D">
      <w:pPr>
        <w:framePr w:w="2114" w:wrap="auto" w:hAnchor="text" w:x="2986" w:y="14914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6798-A10.5</w:t>
      </w:r>
    </w:p>
    <w:p w:rsidR="0094221D" w:rsidRDefault="0094221D">
      <w:pPr>
        <w:framePr w:w="384" w:wrap="auto" w:hAnchor="text" w:x="6801" w:y="14914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8</w:t>
      </w:r>
    </w:p>
    <w:p w:rsidR="0094221D" w:rsidRDefault="0094221D">
      <w:pPr>
        <w:framePr w:w="360" w:wrap="auto" w:hAnchor="text" w:x="583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1</w:t>
      </w:r>
    </w:p>
    <w:p w:rsidR="0094221D" w:rsidRDefault="0094221D">
      <w:pPr>
        <w:framePr w:w="360" w:wrap="auto" w:hAnchor="text" w:x="595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5</w:t>
      </w:r>
    </w:p>
    <w:p w:rsidR="0094221D" w:rsidRDefault="0094221D">
      <w:pPr>
        <w:spacing w:before="0" w:after="0" w:line="240" w:lineRule="atLeast"/>
        <w:jc w:val="left"/>
        <w:rPr>
          <w:rFonts w:ascii="Arial"/>
          <w:color w:val="FF0000"/>
          <w:sz w:val="2"/>
          <w:szCs w:val="2"/>
        </w:rPr>
      </w:pPr>
      <w:r>
        <w:rPr>
          <w:noProof/>
          <w:lang w:val="cs-CZ" w:eastAsia="cs-CZ"/>
        </w:rPr>
        <w:pict>
          <v:shape id="_x000014" o:spid="_x0000_s1040" type="#_x0000_t75" style="position:absolute;margin-left:69.85pt;margin-top:68.95pt;width:454.9pt;height:325.25pt;z-index:-251658240;mso-position-horizontal-relative:page;mso-position-vertical-relative:page">
            <v:imagedata r:id="rId18" o:title=""/>
            <w10:wrap anchorx="page" anchory="page"/>
          </v:shape>
        </w:pict>
      </w:r>
      <w:r>
        <w:rPr>
          <w:noProof/>
          <w:lang w:val="cs-CZ" w:eastAsia="cs-CZ"/>
        </w:rPr>
        <w:pict>
          <v:shape id="_x000015" o:spid="_x0000_s1041" type="#_x0000_t75" style="position:absolute;margin-left:66.1pt;margin-top:405.65pt;width:463.15pt;height:364.95pt;z-index:-251659264;mso-position-horizontal-relative:page;mso-position-vertical-relative:page">
            <v:imagedata r:id="rId19" o:title=""/>
            <w10:wrap anchorx="page" anchory="page"/>
          </v:shape>
        </w:pict>
      </w:r>
      <w:r>
        <w:rPr>
          <w:rFonts w:ascii="Arial"/>
          <w:color w:val="FF0000"/>
          <w:sz w:val="2"/>
          <w:szCs w:val="2"/>
        </w:rPr>
        <w:br w:type="page"/>
      </w:r>
    </w:p>
    <w:p w:rsidR="0094221D" w:rsidRDefault="0094221D">
      <w:pPr>
        <w:spacing w:before="0" w:after="0" w:line="240" w:lineRule="atLeast"/>
        <w:jc w:val="left"/>
        <w:rPr>
          <w:rFonts w:ascii="Arial" w:cs="Arial"/>
          <w:color w:val="FF0000"/>
          <w:sz w:val="2"/>
          <w:szCs w:val="2"/>
        </w:rPr>
      </w:pPr>
      <w:bookmarkStart w:id="15" w:name="br16"/>
      <w:bookmarkEnd w:id="15"/>
      <w:r>
        <w:rPr>
          <w:rFonts w:ascii="Arial" w:cs="Arial"/>
          <w:color w:val="FF0000"/>
          <w:sz w:val="2"/>
          <w:szCs w:val="2"/>
        </w:rPr>
        <w:t xml:space="preserve"> </w:t>
      </w:r>
    </w:p>
    <w:p w:rsidR="0094221D" w:rsidRDefault="0094221D">
      <w:pPr>
        <w:framePr w:w="810" w:wrap="auto" w:hAnchor="text" w:x="1416" w:y="8452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POL.</w:t>
      </w:r>
    </w:p>
    <w:p w:rsidR="0094221D" w:rsidRDefault="0094221D">
      <w:pPr>
        <w:framePr w:w="1340" w:wrap="auto" w:hAnchor="text" w:x="3140" w:y="8452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Číslo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dílu</w:t>
      </w:r>
    </w:p>
    <w:p w:rsidR="0094221D" w:rsidRDefault="0094221D">
      <w:pPr>
        <w:framePr w:w="2471" w:wrap="auto" w:hAnchor="text" w:x="5399" w:y="8452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OBRÁBĚNÍ/MNOŽ.</w:t>
      </w:r>
    </w:p>
    <w:p w:rsidR="0094221D" w:rsidRDefault="0094221D">
      <w:pPr>
        <w:framePr w:w="2434" w:wrap="auto" w:hAnchor="text" w:x="8035" w:y="8452"/>
        <w:widowControl w:val="0"/>
        <w:autoSpaceDE w:val="0"/>
        <w:autoSpaceDN w:val="0"/>
        <w:spacing w:before="0" w:after="0" w:line="309" w:lineRule="exact"/>
        <w:ind w:left="394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Description</w:t>
      </w:r>
    </w:p>
    <w:p w:rsidR="0094221D" w:rsidRDefault="0094221D">
      <w:pPr>
        <w:framePr w:w="2434" w:wrap="auto" w:hAnchor="text" w:x="8035" w:y="8452"/>
        <w:widowControl w:val="0"/>
        <w:autoSpaceDE w:val="0"/>
        <w:autoSpaceDN w:val="0"/>
        <w:spacing w:before="32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 xml:space="preserve">U </w:t>
      </w:r>
      <w:r>
        <w:rPr>
          <w:rFonts w:ascii="Century Gothic" w:cs="Century Gothic"/>
          <w:color w:val="000000"/>
          <w:spacing w:val="-1"/>
          <w:sz w:val="26"/>
          <w:szCs w:val="26"/>
        </w:rPr>
        <w:t>PROFIL</w:t>
      </w:r>
      <w:r>
        <w:rPr>
          <w:rFonts w:ascii="Century Gothic" w:cs="Century Gothic"/>
          <w:color w:val="000000"/>
          <w:spacing w:val="3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DLOUHÝ</w:t>
      </w:r>
    </w:p>
    <w:p w:rsidR="0094221D" w:rsidRDefault="0094221D">
      <w:pPr>
        <w:framePr w:w="2434" w:wrap="auto" w:hAnchor="text" w:x="8035" w:y="8452"/>
        <w:widowControl w:val="0"/>
        <w:autoSpaceDE w:val="0"/>
        <w:autoSpaceDN w:val="0"/>
        <w:spacing w:before="32" w:after="0" w:line="309" w:lineRule="exact"/>
        <w:ind w:left="281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DESKA</w:t>
      </w:r>
      <w:r>
        <w:rPr>
          <w:rFonts w:ascii="Century Gothic" w:cs="Century Gothic"/>
          <w:color w:val="000000"/>
          <w:sz w:val="26"/>
          <w:szCs w:val="26"/>
        </w:rPr>
        <w:t xml:space="preserve"> STOLU</w:t>
      </w:r>
    </w:p>
    <w:p w:rsidR="0094221D" w:rsidRDefault="0094221D">
      <w:pPr>
        <w:framePr w:w="2434" w:wrap="auto" w:hAnchor="text" w:x="8035" w:y="8452"/>
        <w:widowControl w:val="0"/>
        <w:autoSpaceDE w:val="0"/>
        <w:autoSpaceDN w:val="0"/>
        <w:spacing w:before="30" w:after="0" w:line="309" w:lineRule="exact"/>
        <w:ind w:left="230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pacing w:val="-1"/>
          <w:sz w:val="26"/>
          <w:szCs w:val="26"/>
        </w:rPr>
        <w:t>DRŽÁK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PRAVÝ</w:t>
      </w:r>
    </w:p>
    <w:p w:rsidR="0094221D" w:rsidRDefault="0094221D">
      <w:pPr>
        <w:framePr w:w="2434" w:wrap="auto" w:hAnchor="text" w:x="8035" w:y="8452"/>
        <w:widowControl w:val="0"/>
        <w:autoSpaceDE w:val="0"/>
        <w:autoSpaceDN w:val="0"/>
        <w:spacing w:before="32" w:after="0" w:line="309" w:lineRule="exact"/>
        <w:ind w:left="353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pacing w:val="-1"/>
          <w:sz w:val="26"/>
          <w:szCs w:val="26"/>
        </w:rPr>
        <w:t>DRŽÁK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LEVÝ</w:t>
      </w:r>
    </w:p>
    <w:p w:rsidR="0094221D" w:rsidRDefault="0094221D">
      <w:pPr>
        <w:framePr w:w="384" w:wrap="auto" w:hAnchor="text" w:x="1630" w:y="8793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630" w:y="879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1630" w:y="8793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3</w:t>
      </w:r>
    </w:p>
    <w:p w:rsidR="0094221D" w:rsidRDefault="0094221D">
      <w:pPr>
        <w:framePr w:w="384" w:wrap="auto" w:hAnchor="text" w:x="1630" w:y="879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384" w:wrap="auto" w:hAnchor="text" w:x="1630" w:y="879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5</w:t>
      </w:r>
    </w:p>
    <w:p w:rsidR="0094221D" w:rsidRDefault="0094221D">
      <w:pPr>
        <w:framePr w:w="384" w:wrap="auto" w:hAnchor="text" w:x="1630" w:y="8793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6</w:t>
      </w:r>
    </w:p>
    <w:p w:rsidR="0094221D" w:rsidRDefault="0094221D">
      <w:pPr>
        <w:framePr w:w="384" w:wrap="auto" w:hAnchor="text" w:x="1630" w:y="879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7</w:t>
      </w:r>
    </w:p>
    <w:p w:rsidR="0094221D" w:rsidRDefault="0094221D">
      <w:pPr>
        <w:framePr w:w="384" w:wrap="auto" w:hAnchor="text" w:x="1630" w:y="879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8</w:t>
      </w:r>
    </w:p>
    <w:p w:rsidR="0094221D" w:rsidRDefault="0094221D">
      <w:pPr>
        <w:framePr w:w="384" w:wrap="auto" w:hAnchor="text" w:x="1630" w:y="8793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9</w:t>
      </w:r>
    </w:p>
    <w:p w:rsidR="0094221D" w:rsidRDefault="0094221D">
      <w:pPr>
        <w:framePr w:w="2602" w:wrap="auto" w:hAnchor="text" w:x="2508" w:y="8793"/>
        <w:widowControl w:val="0"/>
        <w:autoSpaceDE w:val="0"/>
        <w:autoSpaceDN w:val="0"/>
        <w:spacing w:before="0" w:after="0" w:line="309" w:lineRule="exact"/>
        <w:ind w:left="29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0 143 V01</w:t>
      </w:r>
    </w:p>
    <w:p w:rsidR="0094221D" w:rsidRDefault="0094221D">
      <w:pPr>
        <w:framePr w:w="2602" w:wrap="auto" w:hAnchor="text" w:x="2508" w:y="8793"/>
        <w:widowControl w:val="0"/>
        <w:autoSpaceDE w:val="0"/>
        <w:autoSpaceDN w:val="0"/>
        <w:spacing w:before="32" w:after="0" w:line="309" w:lineRule="exact"/>
        <w:ind w:left="29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141 V01</w:t>
      </w:r>
    </w:p>
    <w:p w:rsidR="0094221D" w:rsidRDefault="0094221D">
      <w:pPr>
        <w:framePr w:w="2602" w:wrap="auto" w:hAnchor="text" w:x="2508" w:y="8793"/>
        <w:widowControl w:val="0"/>
        <w:autoSpaceDE w:val="0"/>
        <w:autoSpaceDN w:val="0"/>
        <w:spacing w:before="30" w:after="0" w:line="309" w:lineRule="exact"/>
        <w:ind w:left="29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0 144 V01</w:t>
      </w:r>
    </w:p>
    <w:p w:rsidR="0094221D" w:rsidRDefault="0094221D">
      <w:pPr>
        <w:framePr w:w="2602" w:wrap="auto" w:hAnchor="text" w:x="2508" w:y="8793"/>
        <w:widowControl w:val="0"/>
        <w:autoSpaceDE w:val="0"/>
        <w:autoSpaceDN w:val="0"/>
        <w:spacing w:before="32" w:after="0" w:line="309" w:lineRule="exact"/>
        <w:ind w:left="29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0 149 V01</w:t>
      </w:r>
    </w:p>
    <w:p w:rsidR="0094221D" w:rsidRDefault="0094221D">
      <w:pPr>
        <w:framePr w:w="2602" w:wrap="auto" w:hAnchor="text" w:x="2508" w:y="8793"/>
        <w:widowControl w:val="0"/>
        <w:autoSpaceDE w:val="0"/>
        <w:autoSpaceDN w:val="0"/>
        <w:spacing w:before="32" w:after="0" w:line="309" w:lineRule="exact"/>
        <w:ind w:left="29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0 139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V01</w:t>
      </w:r>
    </w:p>
    <w:p w:rsidR="0094221D" w:rsidRDefault="0094221D">
      <w:pPr>
        <w:framePr w:w="2602" w:wrap="auto" w:hAnchor="text" w:x="2508" w:y="8793"/>
        <w:widowControl w:val="0"/>
        <w:autoSpaceDE w:val="0"/>
        <w:autoSpaceDN w:val="0"/>
        <w:spacing w:before="30" w:after="0" w:line="309" w:lineRule="exact"/>
        <w:ind w:left="29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0 133 V01</w:t>
      </w:r>
    </w:p>
    <w:p w:rsidR="0094221D" w:rsidRDefault="0094221D">
      <w:pPr>
        <w:framePr w:w="2602" w:wrap="auto" w:hAnchor="text" w:x="2508" w:y="8793"/>
        <w:widowControl w:val="0"/>
        <w:autoSpaceDE w:val="0"/>
        <w:autoSpaceDN w:val="0"/>
        <w:spacing w:before="32" w:after="0" w:line="309" w:lineRule="exact"/>
        <w:ind w:left="29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0 154 V01</w:t>
      </w:r>
    </w:p>
    <w:p w:rsidR="0094221D" w:rsidRDefault="0094221D">
      <w:pPr>
        <w:framePr w:w="2602" w:wrap="auto" w:hAnchor="text" w:x="2508" w:y="8793"/>
        <w:widowControl w:val="0"/>
        <w:autoSpaceDE w:val="0"/>
        <w:autoSpaceDN w:val="0"/>
        <w:spacing w:before="32" w:after="0" w:line="309" w:lineRule="exact"/>
        <w:ind w:left="29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0 150 V01</w:t>
      </w:r>
    </w:p>
    <w:p w:rsidR="0094221D" w:rsidRDefault="0094221D">
      <w:pPr>
        <w:framePr w:w="2602" w:wrap="auto" w:hAnchor="text" w:x="2508" w:y="8793"/>
        <w:widowControl w:val="0"/>
        <w:autoSpaceDE w:val="0"/>
        <w:autoSpaceDN w:val="0"/>
        <w:spacing w:before="30" w:after="0" w:line="309" w:lineRule="exact"/>
        <w:ind w:left="29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0 158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V01</w:t>
      </w:r>
    </w:p>
    <w:p w:rsidR="0094221D" w:rsidRDefault="0094221D">
      <w:pPr>
        <w:framePr w:w="2602" w:wrap="auto" w:hAnchor="text" w:x="2508" w:y="8793"/>
        <w:widowControl w:val="0"/>
        <w:autoSpaceDE w:val="0"/>
        <w:autoSpaceDN w:val="0"/>
        <w:spacing w:before="32" w:after="0" w:line="309" w:lineRule="exact"/>
        <w:ind w:left="29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0 148 V01</w:t>
      </w:r>
    </w:p>
    <w:p w:rsidR="0094221D" w:rsidRDefault="0094221D">
      <w:pPr>
        <w:framePr w:w="2602" w:wrap="auto" w:hAnchor="text" w:x="2508" w:y="879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madlo 226-200-180</w:t>
      </w:r>
    </w:p>
    <w:p w:rsidR="0094221D" w:rsidRDefault="0094221D">
      <w:pPr>
        <w:framePr w:w="384" w:wrap="auto" w:hAnchor="text" w:x="6443" w:y="8793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443" w:y="879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8</w:t>
      </w:r>
    </w:p>
    <w:p w:rsidR="0094221D" w:rsidRDefault="0094221D">
      <w:pPr>
        <w:framePr w:w="384" w:wrap="auto" w:hAnchor="text" w:x="6443" w:y="8793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443" w:y="879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443" w:y="879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3</w:t>
      </w:r>
    </w:p>
    <w:p w:rsidR="0094221D" w:rsidRDefault="0094221D">
      <w:pPr>
        <w:framePr w:w="384" w:wrap="auto" w:hAnchor="text" w:x="6443" w:y="8793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6443" w:y="879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443" w:y="879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6443" w:y="8793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443" w:y="879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443" w:y="879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6443" w:y="8793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443" w:y="8793"/>
        <w:widowControl w:val="0"/>
        <w:autoSpaceDE w:val="0"/>
        <w:autoSpaceDN w:val="0"/>
        <w:spacing w:before="33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1424" w:wrap="auto" w:hAnchor="text" w:x="8539" w:y="10154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PŘÍLOŽKA</w:t>
      </w:r>
    </w:p>
    <w:p w:rsidR="0094221D" w:rsidRDefault="0094221D">
      <w:pPr>
        <w:framePr w:w="2919" w:wrap="auto" w:hAnchor="text" w:x="7792" w:y="10493"/>
        <w:widowControl w:val="0"/>
        <w:autoSpaceDE w:val="0"/>
        <w:autoSpaceDN w:val="0"/>
        <w:spacing w:before="0" w:after="0" w:line="309" w:lineRule="exact"/>
        <w:ind w:left="303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 xml:space="preserve">U </w:t>
      </w:r>
      <w:r>
        <w:rPr>
          <w:rFonts w:ascii="Century Gothic" w:cs="Century Gothic"/>
          <w:color w:val="000000"/>
          <w:spacing w:val="-1"/>
          <w:sz w:val="26"/>
          <w:szCs w:val="26"/>
        </w:rPr>
        <w:t>PROFIL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KRÁTKÝ</w:t>
      </w:r>
    </w:p>
    <w:p w:rsidR="0094221D" w:rsidRDefault="0094221D">
      <w:pPr>
        <w:framePr w:w="2919" w:wrap="auto" w:hAnchor="text" w:x="7792" w:y="10493"/>
        <w:widowControl w:val="0"/>
        <w:autoSpaceDE w:val="0"/>
        <w:autoSpaceDN w:val="0"/>
        <w:spacing w:before="32" w:after="0" w:line="309" w:lineRule="exact"/>
        <w:ind w:left="94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ZAJIŠŤOVACÍ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DESKA</w:t>
      </w:r>
    </w:p>
    <w:p w:rsidR="0094221D" w:rsidRDefault="0094221D">
      <w:pPr>
        <w:framePr w:w="2919" w:wrap="auto" w:hAnchor="text" w:x="7792" w:y="1049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SVAŘOVACÍ</w:t>
      </w:r>
      <w:r>
        <w:rPr>
          <w:rFonts w:ascii="Century Gothic" w:cs="Century Gothic"/>
          <w:color w:val="000000"/>
          <w:sz w:val="26"/>
          <w:szCs w:val="26"/>
        </w:rPr>
        <w:t xml:space="preserve"> SESTAVA</w:t>
      </w:r>
    </w:p>
    <w:p w:rsidR="0094221D" w:rsidRDefault="0094221D">
      <w:pPr>
        <w:framePr w:w="2919" w:wrap="auto" w:hAnchor="text" w:x="7792" w:y="10493"/>
        <w:widowControl w:val="0"/>
        <w:autoSpaceDE w:val="0"/>
        <w:autoSpaceDN w:val="0"/>
        <w:spacing w:before="30" w:after="0" w:line="309" w:lineRule="exact"/>
        <w:ind w:left="723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PRAVÍTKO</w:t>
      </w:r>
    </w:p>
    <w:p w:rsidR="0094221D" w:rsidRDefault="0094221D">
      <w:pPr>
        <w:framePr w:w="2919" w:wrap="auto" w:hAnchor="text" w:x="7792" w:y="10493"/>
        <w:widowControl w:val="0"/>
        <w:autoSpaceDE w:val="0"/>
        <w:autoSpaceDN w:val="0"/>
        <w:spacing w:before="32" w:after="0" w:line="309" w:lineRule="exact"/>
        <w:ind w:left="243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 xml:space="preserve">U </w:t>
      </w:r>
      <w:r>
        <w:rPr>
          <w:rFonts w:ascii="Century Gothic" w:cs="Century Gothic"/>
          <w:color w:val="000000"/>
          <w:spacing w:val="-1"/>
          <w:sz w:val="26"/>
          <w:szCs w:val="26"/>
        </w:rPr>
        <w:t>PROFIL</w:t>
      </w:r>
      <w:r>
        <w:rPr>
          <w:rFonts w:ascii="Century Gothic" w:cs="Century Gothic"/>
          <w:color w:val="000000"/>
          <w:spacing w:val="3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DLOUHÝ</w:t>
      </w:r>
    </w:p>
    <w:p w:rsidR="0094221D" w:rsidRDefault="0094221D">
      <w:pPr>
        <w:framePr w:w="2919" w:wrap="auto" w:hAnchor="text" w:x="7792" w:y="10493"/>
        <w:widowControl w:val="0"/>
        <w:autoSpaceDE w:val="0"/>
        <w:autoSpaceDN w:val="0"/>
        <w:spacing w:before="32" w:after="0" w:line="309" w:lineRule="exact"/>
        <w:ind w:left="632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226-180-M8</w:t>
      </w:r>
    </w:p>
    <w:p w:rsidR="0094221D" w:rsidRDefault="0094221D">
      <w:pPr>
        <w:framePr w:w="2919" w:wrap="auto" w:hAnchor="text" w:x="7792" w:y="10493"/>
        <w:widowControl w:val="0"/>
        <w:autoSpaceDE w:val="0"/>
        <w:autoSpaceDN w:val="0"/>
        <w:spacing w:before="3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KLÍČ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TROJHRAN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pacing w:val="2"/>
          <w:sz w:val="26"/>
          <w:szCs w:val="26"/>
        </w:rPr>
        <w:t>9MM</w:t>
      </w:r>
    </w:p>
    <w:p w:rsidR="0094221D" w:rsidRDefault="0094221D">
      <w:pPr>
        <w:framePr w:w="2919" w:wrap="auto" w:hAnchor="text" w:x="7792" w:y="10493"/>
        <w:widowControl w:val="0"/>
        <w:autoSpaceDE w:val="0"/>
        <w:autoSpaceDN w:val="0"/>
        <w:spacing w:before="33" w:after="0" w:line="309" w:lineRule="exact"/>
        <w:ind w:left="365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KARABINA 60X6</w:t>
      </w:r>
    </w:p>
    <w:p w:rsidR="0094221D" w:rsidRDefault="0094221D">
      <w:pPr>
        <w:framePr w:w="2919" w:wrap="auto" w:hAnchor="text" w:x="7792" w:y="10493"/>
        <w:widowControl w:val="0"/>
        <w:autoSpaceDE w:val="0"/>
        <w:autoSpaceDN w:val="0"/>
        <w:spacing w:before="32" w:after="0" w:line="309" w:lineRule="exact"/>
        <w:ind w:left="1064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8x42</w:t>
      </w:r>
    </w:p>
    <w:p w:rsidR="0094221D" w:rsidRDefault="0094221D">
      <w:pPr>
        <w:framePr w:w="2919" w:wrap="auto" w:hAnchor="text" w:x="7792" w:y="10493"/>
        <w:widowControl w:val="0"/>
        <w:autoSpaceDE w:val="0"/>
        <w:autoSpaceDN w:val="0"/>
        <w:spacing w:before="30" w:after="0" w:line="309" w:lineRule="exact"/>
        <w:ind w:left="1114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NÝT</w:t>
      </w:r>
    </w:p>
    <w:p w:rsidR="0094221D" w:rsidRDefault="0094221D">
      <w:pPr>
        <w:framePr w:w="2919" w:wrap="auto" w:hAnchor="text" w:x="7792" w:y="10493"/>
        <w:widowControl w:val="0"/>
        <w:autoSpaceDE w:val="0"/>
        <w:autoSpaceDN w:val="0"/>
        <w:spacing w:before="32" w:after="0" w:line="309" w:lineRule="exact"/>
        <w:ind w:left="646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PODLOŽKA</w:t>
      </w:r>
    </w:p>
    <w:p w:rsidR="0094221D" w:rsidRDefault="0094221D">
      <w:pPr>
        <w:framePr w:w="2919" w:wrap="auto" w:hAnchor="text" w:x="7792" w:y="10493"/>
        <w:widowControl w:val="0"/>
        <w:autoSpaceDE w:val="0"/>
        <w:autoSpaceDN w:val="0"/>
        <w:spacing w:before="32" w:after="0" w:line="309" w:lineRule="exact"/>
        <w:ind w:left="116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PODLOŽKA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PRUŽNÁ</w:t>
      </w:r>
    </w:p>
    <w:p w:rsidR="0094221D" w:rsidRDefault="0094221D">
      <w:pPr>
        <w:framePr w:w="2919" w:wrap="auto" w:hAnchor="text" w:x="7792" w:y="10493"/>
        <w:widowControl w:val="0"/>
        <w:autoSpaceDE w:val="0"/>
        <w:autoSpaceDN w:val="0"/>
        <w:spacing w:before="30" w:after="0" w:line="309" w:lineRule="exact"/>
        <w:ind w:left="925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ŠROUB</w:t>
      </w:r>
    </w:p>
    <w:p w:rsidR="0094221D" w:rsidRDefault="0094221D">
      <w:pPr>
        <w:framePr w:w="384" w:wrap="auto" w:hAnchor="text" w:x="1558" w:y="11854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558" w:y="11854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558" w:y="11854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558" w:y="11854"/>
        <w:widowControl w:val="0"/>
        <w:autoSpaceDE w:val="0"/>
        <w:autoSpaceDN w:val="0"/>
        <w:spacing w:before="33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558" w:y="11854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558" w:y="11854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558" w:y="11854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558" w:y="11854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558" w:y="11854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558" w:y="11854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702" w:y="11854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0</w:t>
      </w:r>
    </w:p>
    <w:p w:rsidR="0094221D" w:rsidRDefault="0094221D">
      <w:pPr>
        <w:framePr w:w="384" w:wrap="auto" w:hAnchor="text" w:x="1702" w:y="11854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757" w:wrap="auto" w:hAnchor="text" w:x="1702" w:y="12533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  <w:r>
        <w:rPr>
          <w:rFonts w:ascii="Century Gothic" w:cs="Century Gothic"/>
          <w:color w:val="000000"/>
          <w:spacing w:val="240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KLÍČ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pacing w:val="1"/>
          <w:sz w:val="26"/>
          <w:szCs w:val="26"/>
        </w:rPr>
        <w:t>RT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TROJHRAN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9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pacing w:val="1"/>
          <w:sz w:val="26"/>
          <w:szCs w:val="26"/>
        </w:rPr>
        <w:t>MM</w:t>
      </w:r>
    </w:p>
    <w:p w:rsidR="0094221D" w:rsidRDefault="0094221D">
      <w:pPr>
        <w:framePr w:w="384" w:wrap="auto" w:hAnchor="text" w:x="1702" w:y="12874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3</w:t>
      </w:r>
    </w:p>
    <w:p w:rsidR="0094221D" w:rsidRDefault="0094221D">
      <w:pPr>
        <w:framePr w:w="384" w:wrap="auto" w:hAnchor="text" w:x="1702" w:y="12874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384" w:wrap="auto" w:hAnchor="text" w:x="1702" w:y="12874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5</w:t>
      </w:r>
    </w:p>
    <w:p w:rsidR="0094221D" w:rsidRDefault="0094221D">
      <w:pPr>
        <w:framePr w:w="384" w:wrap="auto" w:hAnchor="text" w:x="1702" w:y="12874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6</w:t>
      </w:r>
    </w:p>
    <w:p w:rsidR="0094221D" w:rsidRDefault="0094221D">
      <w:pPr>
        <w:framePr w:w="384" w:wrap="auto" w:hAnchor="text" w:x="1702" w:y="12874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7</w:t>
      </w:r>
    </w:p>
    <w:p w:rsidR="0094221D" w:rsidRDefault="0094221D">
      <w:pPr>
        <w:framePr w:w="384" w:wrap="auto" w:hAnchor="text" w:x="1702" w:y="12874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8</w:t>
      </w:r>
    </w:p>
    <w:p w:rsidR="0094221D" w:rsidRDefault="0094221D">
      <w:pPr>
        <w:framePr w:w="384" w:wrap="auto" w:hAnchor="text" w:x="1702" w:y="12874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9</w:t>
      </w:r>
    </w:p>
    <w:p w:rsidR="0094221D" w:rsidRDefault="0094221D">
      <w:pPr>
        <w:framePr w:w="2232" w:wrap="auto" w:hAnchor="text" w:x="2691" w:y="12874"/>
        <w:widowControl w:val="0"/>
        <w:autoSpaceDE w:val="0"/>
        <w:autoSpaceDN w:val="0"/>
        <w:spacing w:before="0" w:after="0" w:line="309" w:lineRule="exact"/>
        <w:ind w:left="41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KARABINA 60x6</w:t>
      </w:r>
    </w:p>
    <w:p w:rsidR="0094221D" w:rsidRDefault="0094221D">
      <w:pPr>
        <w:framePr w:w="2232" w:wrap="auto" w:hAnchor="text" w:x="2691" w:y="12874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11023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_8x42</w:t>
      </w:r>
    </w:p>
    <w:p w:rsidR="0094221D" w:rsidRDefault="0094221D">
      <w:pPr>
        <w:framePr w:w="2232" w:wrap="auto" w:hAnchor="text" w:x="2691" w:y="12874"/>
        <w:widowControl w:val="0"/>
        <w:autoSpaceDE w:val="0"/>
        <w:autoSpaceDN w:val="0"/>
        <w:spacing w:before="30" w:after="0" w:line="309" w:lineRule="exact"/>
        <w:ind w:left="101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4x9,4</w:t>
      </w:r>
      <w:r>
        <w:rPr>
          <w:rFonts w:ascii="Century Gothic" w:cs="Century Gothic"/>
          <w:color w:val="000000"/>
          <w:spacing w:val="7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pacing w:val="1"/>
          <w:sz w:val="26"/>
          <w:szCs w:val="26"/>
        </w:rPr>
        <w:t>7337</w:t>
      </w:r>
    </w:p>
    <w:p w:rsidR="0094221D" w:rsidRDefault="0094221D">
      <w:pPr>
        <w:framePr w:w="384" w:wrap="auto" w:hAnchor="text" w:x="6443" w:y="13215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528" w:wrap="auto" w:hAnchor="text" w:x="6371" w:y="13553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54</w:t>
      </w:r>
    </w:p>
    <w:p w:rsidR="0094221D" w:rsidRDefault="0094221D">
      <w:pPr>
        <w:framePr w:w="528" w:wrap="auto" w:hAnchor="text" w:x="6371" w:y="1355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10</w:t>
      </w:r>
    </w:p>
    <w:p w:rsidR="0094221D" w:rsidRDefault="0094221D">
      <w:pPr>
        <w:framePr w:w="528" w:wrap="auto" w:hAnchor="text" w:x="6371" w:y="13553"/>
        <w:widowControl w:val="0"/>
        <w:autoSpaceDE w:val="0"/>
        <w:autoSpaceDN w:val="0"/>
        <w:spacing w:before="32" w:after="0" w:line="309" w:lineRule="exact"/>
        <w:ind w:left="72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6</w:t>
      </w:r>
    </w:p>
    <w:p w:rsidR="0094221D" w:rsidRDefault="0094221D">
      <w:pPr>
        <w:framePr w:w="528" w:wrap="auto" w:hAnchor="text" w:x="6371" w:y="13553"/>
        <w:widowControl w:val="0"/>
        <w:autoSpaceDE w:val="0"/>
        <w:autoSpaceDN w:val="0"/>
        <w:spacing w:before="30" w:after="0" w:line="309" w:lineRule="exact"/>
        <w:ind w:left="72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528" w:wrap="auto" w:hAnchor="text" w:x="6371" w:y="13553"/>
        <w:widowControl w:val="0"/>
        <w:autoSpaceDE w:val="0"/>
        <w:autoSpaceDN w:val="0"/>
        <w:spacing w:before="32" w:after="0" w:line="309" w:lineRule="exact"/>
        <w:ind w:left="72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3050" w:wrap="auto" w:hAnchor="text" w:x="2285" w:y="13894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Washer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pacing w:val="1"/>
          <w:sz w:val="26"/>
          <w:szCs w:val="26"/>
        </w:rPr>
        <w:t>125</w:t>
      </w:r>
      <w:r>
        <w:rPr>
          <w:rFonts w:ascii="Century Gothic" w:cs="Century Gothic"/>
          <w:color w:val="000000"/>
          <w:sz w:val="26"/>
          <w:szCs w:val="26"/>
        </w:rPr>
        <w:t xml:space="preserve"> - A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6.4</w:t>
      </w:r>
    </w:p>
    <w:p w:rsidR="0094221D" w:rsidRDefault="0094221D">
      <w:pPr>
        <w:framePr w:w="3050" w:wrap="auto" w:hAnchor="text" w:x="2285" w:y="13894"/>
        <w:widowControl w:val="0"/>
        <w:autoSpaceDE w:val="0"/>
        <w:autoSpaceDN w:val="0"/>
        <w:spacing w:before="32" w:after="0" w:line="309" w:lineRule="exact"/>
        <w:ind w:left="646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127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- </w:t>
      </w:r>
      <w:r>
        <w:rPr>
          <w:rFonts w:ascii="Century Gothic" w:cs="Century Gothic"/>
          <w:color w:val="000000"/>
          <w:spacing w:val="2"/>
          <w:sz w:val="26"/>
          <w:szCs w:val="26"/>
        </w:rPr>
        <w:t>A6</w:t>
      </w:r>
    </w:p>
    <w:p w:rsidR="0094221D" w:rsidRDefault="0094221D">
      <w:pPr>
        <w:framePr w:w="3050" w:wrap="auto" w:hAnchor="text" w:x="2285" w:y="13894"/>
        <w:widowControl w:val="0"/>
        <w:autoSpaceDE w:val="0"/>
        <w:autoSpaceDN w:val="0"/>
        <w:spacing w:before="30" w:after="0" w:line="309" w:lineRule="exact"/>
        <w:ind w:left="149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ISO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4017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- </w:t>
      </w:r>
      <w:r>
        <w:rPr>
          <w:rFonts w:ascii="Century Gothic" w:cs="Century Gothic"/>
          <w:color w:val="000000"/>
          <w:spacing w:val="1"/>
          <w:sz w:val="26"/>
          <w:szCs w:val="26"/>
        </w:rPr>
        <w:t>M6</w:t>
      </w:r>
      <w:r>
        <w:rPr>
          <w:rFonts w:ascii="Century Gothic" w:cs="Century Gothic"/>
          <w:color w:val="000000"/>
          <w:spacing w:val="-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x 16-N</w:t>
      </w:r>
    </w:p>
    <w:p w:rsidR="0094221D" w:rsidRDefault="0094221D">
      <w:pPr>
        <w:framePr w:w="3050" w:wrap="auto" w:hAnchor="text" w:x="2285" w:y="13894"/>
        <w:widowControl w:val="0"/>
        <w:autoSpaceDE w:val="0"/>
        <w:autoSpaceDN w:val="0"/>
        <w:spacing w:before="32" w:after="0" w:line="309" w:lineRule="exact"/>
        <w:ind w:left="139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ISO</w:t>
      </w:r>
      <w:r>
        <w:rPr>
          <w:rFonts w:ascii="Century Gothic" w:cs="Century Gothic"/>
          <w:color w:val="000000"/>
          <w:sz w:val="26"/>
          <w:szCs w:val="26"/>
        </w:rPr>
        <w:t xml:space="preserve"> 4017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- </w:t>
      </w:r>
      <w:r>
        <w:rPr>
          <w:rFonts w:ascii="Century Gothic" w:cs="Century Gothic"/>
          <w:color w:val="000000"/>
          <w:spacing w:val="1"/>
          <w:sz w:val="26"/>
          <w:szCs w:val="26"/>
        </w:rPr>
        <w:t>M6</w:t>
      </w:r>
      <w:r>
        <w:rPr>
          <w:rFonts w:ascii="Century Gothic" w:cs="Century Gothic"/>
          <w:color w:val="000000"/>
          <w:spacing w:val="-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x 16-C</w:t>
      </w:r>
    </w:p>
    <w:p w:rsidR="0094221D" w:rsidRDefault="0094221D">
      <w:pPr>
        <w:framePr w:w="1072" w:wrap="auto" w:hAnchor="text" w:x="8716" w:y="14914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ŠROUB</w:t>
      </w:r>
    </w:p>
    <w:p w:rsidR="0094221D" w:rsidRDefault="0094221D">
      <w:pPr>
        <w:framePr w:w="360" w:wrap="auto" w:hAnchor="text" w:x="583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1</w:t>
      </w:r>
    </w:p>
    <w:p w:rsidR="0094221D" w:rsidRDefault="0094221D">
      <w:pPr>
        <w:framePr w:w="360" w:wrap="auto" w:hAnchor="text" w:x="595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6</w:t>
      </w:r>
    </w:p>
    <w:p w:rsidR="0094221D" w:rsidRDefault="0094221D">
      <w:pPr>
        <w:spacing w:before="0" w:after="0" w:line="240" w:lineRule="atLeast"/>
        <w:jc w:val="left"/>
        <w:rPr>
          <w:rFonts w:ascii="Arial"/>
          <w:color w:val="FF0000"/>
          <w:sz w:val="2"/>
          <w:szCs w:val="2"/>
        </w:rPr>
      </w:pPr>
      <w:r>
        <w:rPr>
          <w:noProof/>
          <w:lang w:val="cs-CZ" w:eastAsia="cs-CZ"/>
        </w:rPr>
        <w:pict>
          <v:shape id="_x000016" o:spid="_x0000_s1042" type="#_x0000_t75" style="position:absolute;margin-left:69.85pt;margin-top:68.95pt;width:475.3pt;height:340.05pt;z-index:-251660288;mso-position-horizontal-relative:page;mso-position-vertical-relative:page">
            <v:imagedata r:id="rId20" o:title=""/>
            <w10:wrap anchorx="page" anchory="page"/>
          </v:shape>
        </w:pict>
      </w:r>
      <w:r>
        <w:rPr>
          <w:noProof/>
          <w:lang w:val="cs-CZ" w:eastAsia="cs-CZ"/>
        </w:rPr>
        <w:pict>
          <v:shape id="_x000017" o:spid="_x0000_s1043" type="#_x0000_t75" style="position:absolute;margin-left:66.1pt;margin-top:420.4pt;width:463.15pt;height:342.6pt;z-index:-251661312;mso-position-horizontal-relative:page;mso-position-vertical-relative:page">
            <v:imagedata r:id="rId21" o:title=""/>
            <w10:wrap anchorx="page" anchory="page"/>
          </v:shape>
        </w:pict>
      </w:r>
      <w:r>
        <w:rPr>
          <w:rFonts w:ascii="Arial"/>
          <w:color w:val="FF0000"/>
          <w:sz w:val="2"/>
          <w:szCs w:val="2"/>
        </w:rPr>
        <w:br w:type="page"/>
      </w:r>
    </w:p>
    <w:p w:rsidR="0094221D" w:rsidRDefault="0094221D">
      <w:pPr>
        <w:spacing w:before="0" w:after="0" w:line="240" w:lineRule="atLeast"/>
        <w:jc w:val="left"/>
        <w:rPr>
          <w:rFonts w:ascii="Arial" w:cs="Arial"/>
          <w:color w:val="FF0000"/>
          <w:sz w:val="2"/>
          <w:szCs w:val="2"/>
        </w:rPr>
      </w:pPr>
      <w:bookmarkStart w:id="16" w:name="br17"/>
      <w:bookmarkEnd w:id="16"/>
      <w:r>
        <w:rPr>
          <w:rFonts w:ascii="Arial" w:cs="Arial"/>
          <w:color w:val="FF0000"/>
          <w:sz w:val="2"/>
          <w:szCs w:val="2"/>
        </w:rPr>
        <w:t xml:space="preserve"> </w:t>
      </w:r>
    </w:p>
    <w:p w:rsidR="0094221D" w:rsidRDefault="0094221D">
      <w:pPr>
        <w:framePr w:w="384" w:wrap="auto" w:hAnchor="text" w:x="1558" w:y="1415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1558" w:y="1415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1558" w:y="1415"/>
        <w:widowControl w:val="0"/>
        <w:autoSpaceDE w:val="0"/>
        <w:autoSpaceDN w:val="0"/>
        <w:spacing w:before="27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1558" w:y="1415"/>
        <w:widowControl w:val="0"/>
        <w:autoSpaceDE w:val="0"/>
        <w:autoSpaceDN w:val="0"/>
        <w:spacing w:before="25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1558" w:y="1415"/>
        <w:widowControl w:val="0"/>
        <w:autoSpaceDE w:val="0"/>
        <w:autoSpaceDN w:val="0"/>
        <w:spacing w:before="25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1558" w:y="1415"/>
        <w:widowControl w:val="0"/>
        <w:autoSpaceDE w:val="0"/>
        <w:autoSpaceDN w:val="0"/>
        <w:spacing w:before="58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1702" w:y="1415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0</w:t>
      </w:r>
    </w:p>
    <w:p w:rsidR="0094221D" w:rsidRDefault="0094221D">
      <w:pPr>
        <w:framePr w:w="384" w:wrap="auto" w:hAnchor="text" w:x="1702" w:y="1415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702" w:y="1415"/>
        <w:widowControl w:val="0"/>
        <w:autoSpaceDE w:val="0"/>
        <w:autoSpaceDN w:val="0"/>
        <w:spacing w:before="27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1702" w:y="1415"/>
        <w:widowControl w:val="0"/>
        <w:autoSpaceDE w:val="0"/>
        <w:autoSpaceDN w:val="0"/>
        <w:spacing w:before="25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3</w:t>
      </w:r>
    </w:p>
    <w:p w:rsidR="0094221D" w:rsidRDefault="0094221D">
      <w:pPr>
        <w:framePr w:w="384" w:wrap="auto" w:hAnchor="text" w:x="1702" w:y="1415"/>
        <w:widowControl w:val="0"/>
        <w:autoSpaceDE w:val="0"/>
        <w:autoSpaceDN w:val="0"/>
        <w:spacing w:before="25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384" w:wrap="auto" w:hAnchor="text" w:x="1702" w:y="1415"/>
        <w:widowControl w:val="0"/>
        <w:autoSpaceDE w:val="0"/>
        <w:autoSpaceDN w:val="0"/>
        <w:spacing w:before="58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5</w:t>
      </w:r>
    </w:p>
    <w:p w:rsidR="0094221D" w:rsidRDefault="0094221D">
      <w:pPr>
        <w:framePr w:w="3260" w:wrap="auto" w:hAnchor="text" w:x="2180" w:y="1415"/>
        <w:widowControl w:val="0"/>
        <w:autoSpaceDE w:val="0"/>
        <w:autoSpaceDN w:val="0"/>
        <w:spacing w:before="0" w:after="0" w:line="309" w:lineRule="exact"/>
        <w:ind w:left="254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ISO</w:t>
      </w:r>
      <w:r>
        <w:rPr>
          <w:rFonts w:ascii="Century Gothic" w:cs="Century Gothic"/>
          <w:color w:val="000000"/>
          <w:sz w:val="26"/>
          <w:szCs w:val="26"/>
        </w:rPr>
        <w:t xml:space="preserve"> 4017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- </w:t>
      </w:r>
      <w:r>
        <w:rPr>
          <w:rFonts w:ascii="Century Gothic" w:cs="Century Gothic"/>
          <w:color w:val="000000"/>
          <w:spacing w:val="1"/>
          <w:sz w:val="26"/>
          <w:szCs w:val="26"/>
        </w:rPr>
        <w:t>M8</w:t>
      </w:r>
      <w:r>
        <w:rPr>
          <w:rFonts w:ascii="Century Gothic" w:cs="Century Gothic"/>
          <w:color w:val="000000"/>
          <w:spacing w:val="-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x 25-N</w:t>
      </w:r>
    </w:p>
    <w:p w:rsidR="0094221D" w:rsidRDefault="0094221D">
      <w:pPr>
        <w:framePr w:w="3260" w:wrap="auto" w:hAnchor="text" w:x="2180" w:y="1415"/>
        <w:widowControl w:val="0"/>
        <w:autoSpaceDE w:val="0"/>
        <w:autoSpaceDN w:val="0"/>
        <w:spacing w:before="30" w:after="0" w:line="309" w:lineRule="exact"/>
        <w:ind w:left="254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ISO</w:t>
      </w:r>
      <w:r>
        <w:rPr>
          <w:rFonts w:ascii="Century Gothic" w:cs="Century Gothic"/>
          <w:color w:val="000000"/>
          <w:sz w:val="26"/>
          <w:szCs w:val="26"/>
        </w:rPr>
        <w:t xml:space="preserve"> 4017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- </w:t>
      </w:r>
      <w:r>
        <w:rPr>
          <w:rFonts w:ascii="Century Gothic" w:cs="Century Gothic"/>
          <w:color w:val="000000"/>
          <w:spacing w:val="1"/>
          <w:sz w:val="26"/>
          <w:szCs w:val="26"/>
        </w:rPr>
        <w:t>M8</w:t>
      </w:r>
      <w:r>
        <w:rPr>
          <w:rFonts w:ascii="Century Gothic" w:cs="Century Gothic"/>
          <w:color w:val="000000"/>
          <w:spacing w:val="-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x 60-N</w:t>
      </w:r>
    </w:p>
    <w:p w:rsidR="0094221D" w:rsidRDefault="0094221D">
      <w:pPr>
        <w:framePr w:w="3260" w:wrap="auto" w:hAnchor="text" w:x="2180" w:y="1415"/>
        <w:widowControl w:val="0"/>
        <w:autoSpaceDE w:val="0"/>
        <w:autoSpaceDN w:val="0"/>
        <w:spacing w:before="26" w:after="0" w:line="310" w:lineRule="exact"/>
        <w:ind w:left="60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7991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- </w:t>
      </w:r>
      <w:r>
        <w:rPr>
          <w:rFonts w:ascii="Century Gothic" w:cs="Century Gothic"/>
          <w:color w:val="000000"/>
          <w:spacing w:val="1"/>
          <w:sz w:val="26"/>
          <w:szCs w:val="26"/>
        </w:rPr>
        <w:t>M8</w:t>
      </w:r>
      <w:r>
        <w:rPr>
          <w:rFonts w:ascii="Century Gothic" w:cs="Century Gothic"/>
          <w:color w:val="000000"/>
          <w:spacing w:val="-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x 50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-22N</w:t>
      </w:r>
    </w:p>
    <w:p w:rsidR="0094221D" w:rsidRDefault="0094221D">
      <w:pPr>
        <w:framePr w:w="3260" w:wrap="auto" w:hAnchor="text" w:x="2180" w:y="1415"/>
        <w:widowControl w:val="0"/>
        <w:autoSpaceDE w:val="0"/>
        <w:autoSpaceDN w:val="0"/>
        <w:spacing w:before="26" w:after="0" w:line="309" w:lineRule="exact"/>
        <w:ind w:left="60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7991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- </w:t>
      </w:r>
      <w:r>
        <w:rPr>
          <w:rFonts w:ascii="Century Gothic" w:cs="Century Gothic"/>
          <w:color w:val="000000"/>
          <w:spacing w:val="1"/>
          <w:sz w:val="26"/>
          <w:szCs w:val="26"/>
        </w:rPr>
        <w:t>M6</w:t>
      </w:r>
      <w:r>
        <w:rPr>
          <w:rFonts w:ascii="Century Gothic" w:cs="Century Gothic"/>
          <w:color w:val="000000"/>
          <w:spacing w:val="-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x 50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-18N</w:t>
      </w:r>
    </w:p>
    <w:p w:rsidR="0094221D" w:rsidRDefault="0094221D">
      <w:pPr>
        <w:framePr w:w="3260" w:wrap="auto" w:hAnchor="text" w:x="2180" w:y="1415"/>
        <w:widowControl w:val="0"/>
        <w:autoSpaceDE w:val="0"/>
        <w:autoSpaceDN w:val="0"/>
        <w:spacing w:before="24" w:after="0" w:line="310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EN</w:t>
      </w:r>
      <w:r>
        <w:rPr>
          <w:rFonts w:ascii="Century Gothic" w:cs="Century Gothic"/>
          <w:color w:val="000000"/>
          <w:spacing w:val="3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pacing w:val="-1"/>
          <w:sz w:val="26"/>
          <w:szCs w:val="26"/>
        </w:rPr>
        <w:t>ISO</w:t>
      </w:r>
      <w:r>
        <w:rPr>
          <w:rFonts w:ascii="Century Gothic" w:cs="Century Gothic"/>
          <w:color w:val="000000"/>
          <w:sz w:val="26"/>
          <w:szCs w:val="26"/>
        </w:rPr>
        <w:t xml:space="preserve"> 7040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- </w:t>
      </w:r>
      <w:r>
        <w:rPr>
          <w:rFonts w:ascii="Century Gothic" w:cs="Century Gothic"/>
          <w:color w:val="000000"/>
          <w:spacing w:val="3"/>
          <w:sz w:val="26"/>
          <w:szCs w:val="26"/>
        </w:rPr>
        <w:t>M8</w:t>
      </w:r>
      <w:r>
        <w:rPr>
          <w:rFonts w:ascii="Century Gothic" w:cs="Century Gothic"/>
          <w:color w:val="000000"/>
          <w:spacing w:val="-3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- N</w:t>
      </w:r>
    </w:p>
    <w:p w:rsidR="0094221D" w:rsidRDefault="0094221D">
      <w:pPr>
        <w:framePr w:w="3260" w:wrap="auto" w:hAnchor="text" w:x="2180" w:y="1415"/>
        <w:widowControl w:val="0"/>
        <w:autoSpaceDE w:val="0"/>
        <w:autoSpaceDN w:val="0"/>
        <w:spacing w:before="59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EN</w:t>
      </w:r>
      <w:r>
        <w:rPr>
          <w:rFonts w:ascii="Century Gothic" w:cs="Century Gothic"/>
          <w:color w:val="000000"/>
          <w:spacing w:val="3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pacing w:val="-1"/>
          <w:sz w:val="26"/>
          <w:szCs w:val="26"/>
        </w:rPr>
        <w:t>ISO</w:t>
      </w:r>
      <w:r>
        <w:rPr>
          <w:rFonts w:ascii="Century Gothic" w:cs="Century Gothic"/>
          <w:color w:val="000000"/>
          <w:sz w:val="26"/>
          <w:szCs w:val="26"/>
        </w:rPr>
        <w:t xml:space="preserve"> 7040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- </w:t>
      </w:r>
      <w:r>
        <w:rPr>
          <w:rFonts w:ascii="Century Gothic" w:cs="Century Gothic"/>
          <w:color w:val="000000"/>
          <w:spacing w:val="3"/>
          <w:sz w:val="26"/>
          <w:szCs w:val="26"/>
        </w:rPr>
        <w:t>M6</w:t>
      </w:r>
      <w:r>
        <w:rPr>
          <w:rFonts w:ascii="Century Gothic" w:cs="Century Gothic"/>
          <w:color w:val="000000"/>
          <w:spacing w:val="-3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- N</w:t>
      </w:r>
    </w:p>
    <w:p w:rsidR="0094221D" w:rsidRDefault="0094221D">
      <w:pPr>
        <w:framePr w:w="384" w:wrap="auto" w:hAnchor="text" w:x="6443" w:y="1415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443" w:y="1415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6443" w:y="1415"/>
        <w:widowControl w:val="0"/>
        <w:autoSpaceDE w:val="0"/>
        <w:autoSpaceDN w:val="0"/>
        <w:spacing w:before="27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6443" w:y="1415"/>
        <w:widowControl w:val="0"/>
        <w:autoSpaceDE w:val="0"/>
        <w:autoSpaceDN w:val="0"/>
        <w:spacing w:before="25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384" w:wrap="auto" w:hAnchor="text" w:x="6443" w:y="1415"/>
        <w:widowControl w:val="0"/>
        <w:autoSpaceDE w:val="0"/>
        <w:autoSpaceDN w:val="0"/>
        <w:spacing w:before="25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6443" w:y="1415"/>
        <w:widowControl w:val="0"/>
        <w:autoSpaceDE w:val="0"/>
        <w:autoSpaceDN w:val="0"/>
        <w:spacing w:before="58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1072" w:wrap="auto" w:hAnchor="text" w:x="8716" w:y="1415"/>
        <w:widowControl w:val="0"/>
        <w:autoSpaceDE w:val="0"/>
        <w:autoSpaceDN w:val="0"/>
        <w:spacing w:before="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ŠROUB</w:t>
      </w:r>
    </w:p>
    <w:p w:rsidR="0094221D" w:rsidRDefault="0094221D">
      <w:pPr>
        <w:framePr w:w="1072" w:wrap="auto" w:hAnchor="text" w:x="8716" w:y="1415"/>
        <w:widowControl w:val="0"/>
        <w:autoSpaceDE w:val="0"/>
        <w:autoSpaceDN w:val="0"/>
        <w:spacing w:before="30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ŠROUB</w:t>
      </w:r>
    </w:p>
    <w:p w:rsidR="0094221D" w:rsidRDefault="0094221D">
      <w:pPr>
        <w:framePr w:w="1072" w:wrap="auto" w:hAnchor="text" w:x="8716" w:y="1415"/>
        <w:widowControl w:val="0"/>
        <w:autoSpaceDE w:val="0"/>
        <w:autoSpaceDN w:val="0"/>
        <w:spacing w:before="27" w:after="0" w:line="309" w:lineRule="exact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ŠROUB</w:t>
      </w:r>
    </w:p>
    <w:p w:rsidR="0094221D" w:rsidRDefault="0094221D">
      <w:pPr>
        <w:framePr w:w="1073" w:wrap="auto" w:hAnchor="text" w:x="8716" w:y="2423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ŠR</w:t>
      </w:r>
      <w:r>
        <w:rPr>
          <w:rFonts w:ascii="Century Gothic" w:cs="Century Gothic"/>
          <w:color w:val="000000"/>
          <w:sz w:val="26"/>
          <w:szCs w:val="26"/>
        </w:rPr>
        <w:t>OUB</w:t>
      </w:r>
    </w:p>
    <w:p w:rsidR="0094221D" w:rsidRDefault="0094221D">
      <w:pPr>
        <w:framePr w:w="1741" w:wrap="auto" w:hAnchor="text" w:x="8383" w:y="2757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MATICE 6HR</w:t>
      </w:r>
    </w:p>
    <w:p w:rsidR="0094221D" w:rsidRDefault="0094221D">
      <w:pPr>
        <w:framePr w:w="1741" w:wrap="auto" w:hAnchor="text" w:x="8383" w:y="2757"/>
        <w:widowControl w:val="0"/>
        <w:autoSpaceDE w:val="0"/>
        <w:autoSpaceDN w:val="0"/>
        <w:spacing w:before="58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MATICE 6HR</w:t>
      </w:r>
    </w:p>
    <w:p w:rsidR="0094221D" w:rsidRDefault="0094221D">
      <w:pPr>
        <w:framePr w:w="384" w:wrap="auto" w:hAnchor="text" w:x="1558" w:y="3498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1558" w:y="3498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1702" w:y="3498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6</w:t>
      </w:r>
    </w:p>
    <w:p w:rsidR="0094221D" w:rsidRDefault="0094221D">
      <w:pPr>
        <w:framePr w:w="384" w:wrap="auto" w:hAnchor="text" w:x="1702" w:y="3498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7</w:t>
      </w:r>
    </w:p>
    <w:p w:rsidR="0094221D" w:rsidRDefault="0094221D">
      <w:pPr>
        <w:framePr w:w="3084" w:wrap="auto" w:hAnchor="text" w:x="2268" w:y="3498"/>
        <w:widowControl w:val="0"/>
        <w:autoSpaceDE w:val="0"/>
        <w:autoSpaceDN w:val="0"/>
        <w:spacing w:before="0" w:after="0" w:line="309" w:lineRule="exact"/>
        <w:ind w:left="132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ISO</w:t>
      </w:r>
      <w:r>
        <w:rPr>
          <w:rFonts w:ascii="Century Gothic" w:cs="Century Gothic"/>
          <w:color w:val="000000"/>
          <w:sz w:val="26"/>
          <w:szCs w:val="26"/>
        </w:rPr>
        <w:t xml:space="preserve"> 4032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- </w:t>
      </w:r>
      <w:r>
        <w:rPr>
          <w:rFonts w:ascii="Century Gothic" w:cs="Century Gothic"/>
          <w:color w:val="000000"/>
          <w:spacing w:val="1"/>
          <w:sz w:val="26"/>
          <w:szCs w:val="26"/>
        </w:rPr>
        <w:t>M8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- W - N</w:t>
      </w:r>
    </w:p>
    <w:p w:rsidR="0094221D" w:rsidRDefault="0094221D">
      <w:pPr>
        <w:framePr w:w="3084" w:wrap="auto" w:hAnchor="text" w:x="2268" w:y="3498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pacing w:val="-1"/>
          <w:sz w:val="26"/>
          <w:szCs w:val="26"/>
        </w:rPr>
        <w:t>DIN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 xml:space="preserve">912 </w:t>
      </w:r>
      <w:r>
        <w:rPr>
          <w:rFonts w:ascii="Century Gothic" w:cs="Century Gothic"/>
          <w:color w:val="000000"/>
          <w:spacing w:val="1"/>
          <w:sz w:val="26"/>
          <w:szCs w:val="26"/>
        </w:rPr>
        <w:t>M8</w:t>
      </w:r>
      <w:r>
        <w:rPr>
          <w:rFonts w:ascii="Century Gothic" w:cs="Century Gothic"/>
          <w:color w:val="000000"/>
          <w:spacing w:val="-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x 12</w:t>
      </w:r>
      <w:r>
        <w:rPr>
          <w:rFonts w:ascii="Century Gothic" w:cs="Century Gothic"/>
          <w:color w:val="000000"/>
          <w:spacing w:val="3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---</w:t>
      </w:r>
      <w:r>
        <w:rPr>
          <w:rFonts w:ascii="Century Gothic" w:cs="Century Gothic"/>
          <w:color w:val="000000"/>
          <w:spacing w:val="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12N</w:t>
      </w:r>
    </w:p>
    <w:p w:rsidR="0094221D" w:rsidRDefault="0094221D">
      <w:pPr>
        <w:framePr w:w="384" w:wrap="auto" w:hAnchor="text" w:x="6443" w:y="3498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6443" w:y="3498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4</w:t>
      </w:r>
    </w:p>
    <w:p w:rsidR="0094221D" w:rsidRDefault="0094221D">
      <w:pPr>
        <w:framePr w:w="1189" w:wrap="auto" w:hAnchor="text" w:x="8659" w:y="3498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MATICE</w:t>
      </w:r>
    </w:p>
    <w:p w:rsidR="0094221D" w:rsidRDefault="0094221D">
      <w:pPr>
        <w:framePr w:w="1189" w:wrap="auto" w:hAnchor="text" w:x="8659" w:y="3498"/>
        <w:widowControl w:val="0"/>
        <w:autoSpaceDE w:val="0"/>
        <w:autoSpaceDN w:val="0"/>
        <w:spacing w:before="30" w:after="0" w:line="309" w:lineRule="exact"/>
        <w:ind w:left="58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ŠROUB</w:t>
      </w:r>
    </w:p>
    <w:p w:rsidR="0094221D" w:rsidRDefault="0094221D">
      <w:pPr>
        <w:framePr w:w="360" w:wrap="auto" w:hAnchor="text" w:x="583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1</w:t>
      </w:r>
    </w:p>
    <w:p w:rsidR="0094221D" w:rsidRDefault="0094221D">
      <w:pPr>
        <w:framePr w:w="360" w:wrap="auto" w:hAnchor="text" w:x="595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7</w:t>
      </w:r>
    </w:p>
    <w:p w:rsidR="0094221D" w:rsidRDefault="0094221D">
      <w:pPr>
        <w:spacing w:before="0" w:after="0" w:line="240" w:lineRule="atLeast"/>
        <w:jc w:val="left"/>
        <w:rPr>
          <w:rFonts w:ascii="Arial"/>
          <w:color w:val="FF0000"/>
          <w:sz w:val="2"/>
          <w:szCs w:val="2"/>
        </w:rPr>
      </w:pPr>
      <w:r>
        <w:rPr>
          <w:noProof/>
          <w:lang w:val="cs-CZ" w:eastAsia="cs-CZ"/>
        </w:rPr>
        <w:pict>
          <v:shape id="_x000018" o:spid="_x0000_s1044" type="#_x0000_t75" style="position:absolute;margin-left:66.1pt;margin-top:68.9pt;width:463.15pt;height:140.25pt;z-index:-251662336;mso-position-horizontal-relative:page;mso-position-vertical-relative:page">
            <v:imagedata r:id="rId22" o:title=""/>
            <w10:wrap anchorx="page" anchory="page"/>
          </v:shape>
        </w:pict>
      </w:r>
      <w:r>
        <w:rPr>
          <w:rFonts w:ascii="Arial"/>
          <w:color w:val="FF0000"/>
          <w:sz w:val="2"/>
          <w:szCs w:val="2"/>
        </w:rPr>
        <w:br w:type="page"/>
      </w:r>
    </w:p>
    <w:p w:rsidR="0094221D" w:rsidRDefault="0094221D">
      <w:pPr>
        <w:spacing w:before="0" w:after="0" w:line="240" w:lineRule="atLeast"/>
        <w:jc w:val="left"/>
        <w:rPr>
          <w:rFonts w:ascii="Arial" w:cs="Arial"/>
          <w:color w:val="FF0000"/>
          <w:sz w:val="2"/>
          <w:szCs w:val="2"/>
        </w:rPr>
      </w:pPr>
      <w:bookmarkStart w:id="17" w:name="br18"/>
      <w:bookmarkEnd w:id="17"/>
      <w:r>
        <w:rPr>
          <w:rFonts w:ascii="Arial" w:cs="Arial"/>
          <w:color w:val="FF0000"/>
          <w:sz w:val="2"/>
          <w:szCs w:val="2"/>
        </w:rPr>
        <w:t xml:space="preserve"> </w:t>
      </w:r>
    </w:p>
    <w:p w:rsidR="0094221D" w:rsidRDefault="0094221D">
      <w:pPr>
        <w:framePr w:w="360" w:wrap="auto" w:hAnchor="text" w:x="583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1</w:t>
      </w:r>
    </w:p>
    <w:p w:rsidR="0094221D" w:rsidRDefault="0094221D">
      <w:pPr>
        <w:framePr w:w="360" w:wrap="auto" w:hAnchor="text" w:x="595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8</w:t>
      </w:r>
    </w:p>
    <w:p w:rsidR="0094221D" w:rsidRDefault="0094221D">
      <w:pPr>
        <w:spacing w:before="0" w:after="0" w:line="240" w:lineRule="atLeast"/>
        <w:jc w:val="left"/>
        <w:rPr>
          <w:rFonts w:ascii="Arial"/>
          <w:color w:val="FF0000"/>
          <w:sz w:val="2"/>
          <w:szCs w:val="2"/>
        </w:rPr>
      </w:pPr>
      <w:r>
        <w:rPr>
          <w:noProof/>
          <w:lang w:val="cs-CZ" w:eastAsia="cs-CZ"/>
        </w:rPr>
        <w:pict>
          <v:shape id="_x000019" o:spid="_x0000_s1045" type="#_x0000_t75" style="position:absolute;margin-left:69.85pt;margin-top:68.95pt;width:455.9pt;height:686.2pt;z-index:-251663360;mso-position-horizontal-relative:page;mso-position-vertical-relative:page">
            <v:imagedata r:id="rId23" o:title=""/>
            <w10:wrap anchorx="page" anchory="page"/>
          </v:shape>
        </w:pict>
      </w:r>
      <w:r>
        <w:rPr>
          <w:rFonts w:ascii="Arial"/>
          <w:color w:val="FF0000"/>
          <w:sz w:val="2"/>
          <w:szCs w:val="2"/>
        </w:rPr>
        <w:br w:type="page"/>
      </w:r>
    </w:p>
    <w:p w:rsidR="0094221D" w:rsidRDefault="0094221D">
      <w:pPr>
        <w:spacing w:before="0" w:after="0" w:line="240" w:lineRule="atLeast"/>
        <w:jc w:val="left"/>
        <w:rPr>
          <w:rFonts w:ascii="Arial" w:cs="Arial"/>
          <w:color w:val="FF0000"/>
          <w:sz w:val="2"/>
          <w:szCs w:val="2"/>
        </w:rPr>
      </w:pPr>
      <w:bookmarkStart w:id="18" w:name="br19"/>
      <w:bookmarkEnd w:id="18"/>
      <w:r>
        <w:rPr>
          <w:rFonts w:ascii="Arial" w:cs="Arial"/>
          <w:color w:val="FF0000"/>
          <w:sz w:val="2"/>
          <w:szCs w:val="2"/>
        </w:rPr>
        <w:t xml:space="preserve"> </w:t>
      </w:r>
    </w:p>
    <w:p w:rsidR="0094221D" w:rsidRDefault="0094221D">
      <w:pPr>
        <w:framePr w:w="810" w:wrap="auto" w:hAnchor="text" w:x="1493" w:y="1424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POL.</w:t>
      </w:r>
    </w:p>
    <w:p w:rsidR="0094221D" w:rsidRDefault="0094221D">
      <w:pPr>
        <w:framePr w:w="2950" w:wrap="auto" w:hAnchor="text" w:x="2268" w:y="1424"/>
        <w:widowControl w:val="0"/>
        <w:autoSpaceDE w:val="0"/>
        <w:autoSpaceDN w:val="0"/>
        <w:spacing w:before="0" w:after="0" w:line="309" w:lineRule="exact"/>
        <w:ind w:left="602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Číslo</w:t>
      </w:r>
      <w:r>
        <w:rPr>
          <w:rFonts w:ascii="Century Gothic" w:cs="Century Gothic"/>
          <w:color w:val="000000"/>
          <w:sz w:val="26"/>
          <w:szCs w:val="26"/>
        </w:rPr>
        <w:t xml:space="preserve"> </w:t>
      </w:r>
      <w:r>
        <w:rPr>
          <w:rFonts w:ascii="Century Gothic" w:hAnsi="Century Gothic" w:cs="Century Gothic"/>
          <w:color w:val="000000"/>
          <w:sz w:val="26"/>
          <w:szCs w:val="26"/>
        </w:rPr>
        <w:t>dílu</w:t>
      </w:r>
    </w:p>
    <w:p w:rsidR="0094221D" w:rsidRDefault="0094221D">
      <w:pPr>
        <w:framePr w:w="2950" w:wrap="auto" w:hAnchor="text" w:x="2268" w:y="1424"/>
        <w:widowControl w:val="0"/>
        <w:autoSpaceDE w:val="0"/>
        <w:autoSpaceDN w:val="0"/>
        <w:spacing w:before="3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0 126 V01</w:t>
      </w:r>
      <w:r>
        <w:rPr>
          <w:rFonts w:ascii="Century Gothic" w:cs="Century Gothic"/>
          <w:color w:val="000000"/>
          <w:spacing w:val="19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2950" w:wrap="auto" w:hAnchor="text" w:x="2268" w:y="1424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LTPP 400 0 127 V01</w:t>
      </w:r>
      <w:r>
        <w:rPr>
          <w:rFonts w:ascii="Century Gothic" w:cs="Century Gothic"/>
          <w:color w:val="000000"/>
          <w:spacing w:val="192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494" w:wrap="auto" w:hAnchor="text" w:x="4779" w:y="1424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Ks</w:t>
      </w:r>
    </w:p>
    <w:p w:rsidR="0094221D" w:rsidRDefault="0094221D">
      <w:pPr>
        <w:framePr w:w="1995" w:wrap="auto" w:hAnchor="text" w:x="5999" w:y="1424"/>
        <w:widowControl w:val="0"/>
        <w:autoSpaceDE w:val="0"/>
        <w:autoSpaceDN w:val="0"/>
        <w:spacing w:before="0" w:after="0" w:line="309" w:lineRule="exact"/>
        <w:ind w:left="173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Description</w:t>
      </w:r>
    </w:p>
    <w:p w:rsidR="0094221D" w:rsidRDefault="0094221D">
      <w:pPr>
        <w:framePr w:w="1995" w:wrap="auto" w:hAnchor="text" w:x="5999" w:y="1424"/>
        <w:widowControl w:val="0"/>
        <w:autoSpaceDE w:val="0"/>
        <w:autoSpaceDN w:val="0"/>
        <w:spacing w:before="30" w:after="0" w:line="309" w:lineRule="exact"/>
        <w:ind w:left="461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ŠROUB</w:t>
      </w:r>
    </w:p>
    <w:p w:rsidR="0094221D" w:rsidRDefault="0094221D">
      <w:pPr>
        <w:framePr w:w="1995" w:wrap="auto" w:hAnchor="text" w:x="5999" w:y="1424"/>
        <w:widowControl w:val="0"/>
        <w:autoSpaceDE w:val="0"/>
        <w:autoSpaceDN w:val="0"/>
        <w:spacing w:before="32" w:after="0" w:line="309" w:lineRule="exact"/>
        <w:ind w:left="641"/>
        <w:jc w:val="left"/>
        <w:rPr>
          <w:rFonts w:ascii="Century Gothic"/>
          <w:color w:val="000000"/>
          <w:sz w:val="26"/>
          <w:szCs w:val="26"/>
        </w:rPr>
      </w:pPr>
      <w:r>
        <w:rPr>
          <w:rFonts w:ascii="Century Gothic" w:hAnsi="Century Gothic" w:cs="Century Gothic"/>
          <w:color w:val="000000"/>
          <w:sz w:val="26"/>
          <w:szCs w:val="26"/>
        </w:rPr>
        <w:t>TYČ</w:t>
      </w:r>
    </w:p>
    <w:p w:rsidR="0094221D" w:rsidRDefault="0094221D">
      <w:pPr>
        <w:framePr w:w="1995" w:wrap="auto" w:hAnchor="text" w:x="5999" w:y="1424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KKC-L 32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M</w:t>
      </w:r>
      <w:r>
        <w:rPr>
          <w:rFonts w:ascii="Century Gothic" w:cs="Century Gothic"/>
          <w:color w:val="000000"/>
          <w:spacing w:val="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10</w:t>
      </w:r>
    </w:p>
    <w:p w:rsidR="0094221D" w:rsidRDefault="0094221D">
      <w:pPr>
        <w:framePr w:w="384" w:wrap="auto" w:hAnchor="text" w:x="1707" w:y="1763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1</w:t>
      </w:r>
    </w:p>
    <w:p w:rsidR="0094221D" w:rsidRDefault="0094221D">
      <w:pPr>
        <w:framePr w:w="384" w:wrap="auto" w:hAnchor="text" w:x="1707" w:y="176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84" w:wrap="auto" w:hAnchor="text" w:x="1707" w:y="1763"/>
        <w:widowControl w:val="0"/>
        <w:autoSpaceDE w:val="0"/>
        <w:autoSpaceDN w:val="0"/>
        <w:spacing w:before="32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3</w:t>
      </w:r>
    </w:p>
    <w:p w:rsidR="0094221D" w:rsidRDefault="0094221D">
      <w:pPr>
        <w:framePr w:w="1832" w:wrap="auto" w:hAnchor="text" w:x="2624" w:y="2445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KKB</w:t>
      </w:r>
      <w:r>
        <w:rPr>
          <w:rFonts w:ascii="Century Gothic" w:cs="Century Gothic"/>
          <w:color w:val="000000"/>
          <w:spacing w:val="-1"/>
          <w:sz w:val="26"/>
          <w:szCs w:val="26"/>
        </w:rPr>
        <w:t xml:space="preserve"> </w:t>
      </w:r>
      <w:r>
        <w:rPr>
          <w:rFonts w:ascii="Century Gothic" w:cs="Century Gothic"/>
          <w:color w:val="000000"/>
          <w:sz w:val="26"/>
          <w:szCs w:val="26"/>
        </w:rPr>
        <w:t>L32_M10</w:t>
      </w:r>
    </w:p>
    <w:p w:rsidR="0094221D" w:rsidRDefault="0094221D">
      <w:pPr>
        <w:framePr w:w="384" w:wrap="auto" w:hAnchor="text" w:x="4835" w:y="2445"/>
        <w:widowControl w:val="0"/>
        <w:autoSpaceDE w:val="0"/>
        <w:autoSpaceDN w:val="0"/>
        <w:spacing w:before="0" w:after="0" w:line="309" w:lineRule="exact"/>
        <w:jc w:val="left"/>
        <w:rPr>
          <w:rFonts w:ascii="Century Gothic" w:cs="Century Gothic"/>
          <w:color w:val="000000"/>
          <w:sz w:val="26"/>
          <w:szCs w:val="26"/>
        </w:rPr>
      </w:pPr>
      <w:r>
        <w:rPr>
          <w:rFonts w:ascii="Century Gothic" w:cs="Century Gothic"/>
          <w:color w:val="000000"/>
          <w:sz w:val="26"/>
          <w:szCs w:val="26"/>
        </w:rPr>
        <w:t>2</w:t>
      </w:r>
    </w:p>
    <w:p w:rsidR="0094221D" w:rsidRDefault="0094221D">
      <w:pPr>
        <w:framePr w:w="3321" w:wrap="auto" w:hAnchor="text" w:x="1416" w:y="3329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b/>
          <w:bCs/>
          <w:color w:val="000000"/>
          <w:sz w:val="24"/>
          <w:szCs w:val="24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Schéma</w:t>
      </w:r>
      <w:r>
        <w:rPr>
          <w:rFonts w:ascii="Arial" w:cs="Arial"/>
          <w:b/>
          <w:bCs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zapojení</w:t>
      </w:r>
      <w:r>
        <w:rPr>
          <w:rFonts w:ascii="Arial" w:cs="Arial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Arial" w:cs="Arial"/>
          <w:b/>
          <w:bCs/>
          <w:color w:val="000000"/>
          <w:spacing w:val="-1"/>
          <w:sz w:val="24"/>
          <w:szCs w:val="24"/>
        </w:rPr>
        <w:t>LTTP</w:t>
      </w:r>
      <w:r>
        <w:rPr>
          <w:rFonts w:ascii="Arial" w:cs="Arial"/>
          <w:b/>
          <w:bCs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b/>
          <w:bCs/>
          <w:color w:val="000000"/>
          <w:sz w:val="24"/>
          <w:szCs w:val="24"/>
        </w:rPr>
        <w:t>400</w:t>
      </w:r>
    </w:p>
    <w:p w:rsidR="0094221D" w:rsidRDefault="0094221D">
      <w:pPr>
        <w:framePr w:w="360" w:wrap="auto" w:hAnchor="text" w:x="583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1</w:t>
      </w:r>
    </w:p>
    <w:p w:rsidR="0094221D" w:rsidRDefault="0094221D">
      <w:pPr>
        <w:framePr w:w="360" w:wrap="auto" w:hAnchor="text" w:x="595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9</w:t>
      </w:r>
    </w:p>
    <w:p w:rsidR="0094221D" w:rsidRDefault="0094221D">
      <w:pPr>
        <w:spacing w:before="0" w:after="0" w:line="240" w:lineRule="atLeast"/>
        <w:jc w:val="left"/>
        <w:rPr>
          <w:rFonts w:ascii="Arial"/>
          <w:color w:val="FF0000"/>
          <w:sz w:val="2"/>
          <w:szCs w:val="2"/>
        </w:rPr>
      </w:pPr>
      <w:r>
        <w:rPr>
          <w:noProof/>
          <w:lang w:val="cs-CZ" w:eastAsia="cs-CZ"/>
        </w:rPr>
        <w:pict>
          <v:shape id="_x000020" o:spid="_x0000_s1046" type="#_x0000_t75" style="position:absolute;margin-left:69.8pt;margin-top:68.9pt;width:363.9pt;height:70.55pt;z-index:-251664384;mso-position-horizontal-relative:page;mso-position-vertical-relative:page">
            <v:imagedata r:id="rId24" o:title=""/>
            <w10:wrap anchorx="page" anchory="page"/>
          </v:shape>
        </w:pict>
      </w:r>
      <w:r>
        <w:rPr>
          <w:noProof/>
          <w:lang w:val="cs-CZ" w:eastAsia="cs-CZ"/>
        </w:rPr>
        <w:pict>
          <v:shape id="_x000021" o:spid="_x0000_s1047" type="#_x0000_t75" style="position:absolute;margin-left:69.85pt;margin-top:192.65pt;width:490.15pt;height:338.05pt;z-index:-251665408;mso-position-horizontal-relative:page;mso-position-vertical-relative:page">
            <v:imagedata r:id="rId25" o:title=""/>
            <w10:wrap anchorx="page" anchory="page"/>
          </v:shape>
        </w:pict>
      </w:r>
      <w:r>
        <w:rPr>
          <w:rFonts w:ascii="Arial"/>
          <w:color w:val="FF0000"/>
          <w:sz w:val="2"/>
          <w:szCs w:val="2"/>
        </w:rPr>
        <w:br w:type="page"/>
      </w:r>
    </w:p>
    <w:p w:rsidR="0094221D" w:rsidRDefault="0094221D">
      <w:pPr>
        <w:spacing w:before="0" w:after="0" w:line="240" w:lineRule="atLeast"/>
        <w:jc w:val="left"/>
        <w:rPr>
          <w:rFonts w:ascii="Arial" w:cs="Arial"/>
          <w:color w:val="FF0000"/>
          <w:sz w:val="2"/>
          <w:szCs w:val="2"/>
        </w:rPr>
      </w:pPr>
      <w:bookmarkStart w:id="19" w:name="br20"/>
      <w:bookmarkEnd w:id="19"/>
      <w:r>
        <w:rPr>
          <w:rFonts w:ascii="Arial" w:cs="Arial"/>
          <w:color w:val="FF0000"/>
          <w:sz w:val="2"/>
          <w:szCs w:val="2"/>
        </w:rPr>
        <w:t xml:space="preserve"> </w:t>
      </w:r>
    </w:p>
    <w:p w:rsidR="0094221D" w:rsidRDefault="0094221D">
      <w:pPr>
        <w:framePr w:w="3456" w:wrap="auto" w:hAnchor="text" w:x="1416" w:y="1406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b/>
          <w:bCs/>
          <w:color w:val="000000"/>
          <w:sz w:val="24"/>
          <w:szCs w:val="24"/>
        </w:rPr>
      </w:pPr>
      <w:r>
        <w:rPr>
          <w:rFonts w:ascii="Arial" w:hAnsi="Arial" w:cs="Arial"/>
          <w:b/>
          <w:bCs/>
          <w:color w:val="000000"/>
          <w:sz w:val="24"/>
          <w:szCs w:val="24"/>
        </w:rPr>
        <w:t>Použité</w:t>
      </w:r>
      <w:r>
        <w:rPr>
          <w:rFonts w:ascii="Arial" w:cs="Arial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b/>
          <w:bCs/>
          <w:color w:val="000000"/>
          <w:sz w:val="24"/>
          <w:szCs w:val="24"/>
        </w:rPr>
        <w:t>piktogramy</w:t>
      </w:r>
      <w:r>
        <w:rPr>
          <w:rFonts w:ascii="Arial" w:cs="Arial"/>
          <w:b/>
          <w:bCs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b/>
          <w:bCs/>
          <w:color w:val="000000"/>
          <w:spacing w:val="-2"/>
          <w:sz w:val="24"/>
          <w:szCs w:val="24"/>
        </w:rPr>
        <w:t>na</w:t>
      </w:r>
      <w:r>
        <w:rPr>
          <w:rFonts w:ascii="Arial" w:cs="Arial"/>
          <w:b/>
          <w:bCs/>
          <w:color w:val="000000"/>
          <w:spacing w:val="5"/>
          <w:sz w:val="24"/>
          <w:szCs w:val="24"/>
        </w:rPr>
        <w:t xml:space="preserve"> </w:t>
      </w:r>
      <w:r>
        <w:rPr>
          <w:rFonts w:ascii="Arial" w:cs="Arial"/>
          <w:b/>
          <w:bCs/>
          <w:color w:val="000000"/>
          <w:sz w:val="24"/>
          <w:szCs w:val="24"/>
        </w:rPr>
        <w:t>stroji</w:t>
      </w:r>
    </w:p>
    <w:p w:rsidR="0094221D" w:rsidRDefault="0094221D">
      <w:pPr>
        <w:framePr w:w="2999" w:wrap="auto" w:hAnchor="text" w:x="4043" w:y="421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Přečíst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návod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používání</w:t>
      </w:r>
    </w:p>
    <w:p w:rsidR="0094221D" w:rsidRDefault="0094221D">
      <w:pPr>
        <w:framePr w:w="2561" w:wrap="auto" w:hAnchor="text" w:x="4268" w:y="675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Pozor, riziko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pořezání</w:t>
      </w:r>
    </w:p>
    <w:p w:rsidR="0094221D" w:rsidRDefault="0094221D">
      <w:pPr>
        <w:framePr w:w="3573" w:wrap="auto" w:hAnchor="text" w:x="4151" w:y="972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222222"/>
          <w:sz w:val="24"/>
          <w:szCs w:val="24"/>
        </w:rPr>
        <w:t>Příkaz</w:t>
      </w:r>
      <w:r>
        <w:rPr>
          <w:rFonts w:ascii="Arial" w:cs="Arial"/>
          <w:color w:val="222222"/>
          <w:sz w:val="24"/>
          <w:szCs w:val="24"/>
        </w:rPr>
        <w:t xml:space="preserve"> k</w:t>
      </w:r>
      <w:r>
        <w:rPr>
          <w:rFonts w:ascii="Arial" w:cs="Arial"/>
          <w:color w:val="222222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222222"/>
          <w:sz w:val="24"/>
          <w:szCs w:val="24"/>
        </w:rPr>
        <w:t>nošení</w:t>
      </w:r>
      <w:r>
        <w:rPr>
          <w:rFonts w:ascii="Arial" w:cs="Arial"/>
          <w:color w:val="222222"/>
          <w:spacing w:val="-1"/>
          <w:sz w:val="24"/>
          <w:szCs w:val="24"/>
        </w:rPr>
        <w:t xml:space="preserve"> </w:t>
      </w:r>
      <w:r>
        <w:rPr>
          <w:rFonts w:ascii="Arial" w:cs="Arial"/>
          <w:color w:val="222222"/>
          <w:sz w:val="24"/>
          <w:szCs w:val="24"/>
        </w:rPr>
        <w:t>ochrany sluchu</w:t>
      </w:r>
    </w:p>
    <w:p w:rsidR="0094221D" w:rsidRDefault="0094221D">
      <w:pPr>
        <w:framePr w:w="3470" w:wrap="auto" w:hAnchor="text" w:x="4247" w:y="1244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222222"/>
          <w:sz w:val="24"/>
          <w:szCs w:val="24"/>
        </w:rPr>
        <w:t>Příkaz</w:t>
      </w:r>
      <w:r>
        <w:rPr>
          <w:rFonts w:ascii="Arial" w:cs="Arial"/>
          <w:color w:val="222222"/>
          <w:sz w:val="24"/>
          <w:szCs w:val="24"/>
        </w:rPr>
        <w:t xml:space="preserve"> k</w:t>
      </w:r>
      <w:r>
        <w:rPr>
          <w:rFonts w:ascii="Arial" w:cs="Arial"/>
          <w:color w:val="222222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222222"/>
          <w:sz w:val="24"/>
          <w:szCs w:val="24"/>
        </w:rPr>
        <w:t>nošení</w:t>
      </w:r>
      <w:r>
        <w:rPr>
          <w:rFonts w:ascii="Arial" w:cs="Arial"/>
          <w:color w:val="222222"/>
          <w:spacing w:val="-1"/>
          <w:sz w:val="24"/>
          <w:szCs w:val="24"/>
        </w:rPr>
        <w:t xml:space="preserve"> </w:t>
      </w:r>
      <w:r>
        <w:rPr>
          <w:rFonts w:ascii="Arial" w:cs="Arial"/>
          <w:color w:val="222222"/>
          <w:sz w:val="24"/>
          <w:szCs w:val="24"/>
        </w:rPr>
        <w:t>ochrany</w:t>
      </w:r>
      <w:r>
        <w:rPr>
          <w:rFonts w:ascii="Arial" w:cs="Arial"/>
          <w:color w:val="222222"/>
          <w:spacing w:val="2"/>
          <w:sz w:val="24"/>
          <w:szCs w:val="24"/>
        </w:rPr>
        <w:t xml:space="preserve"> </w:t>
      </w:r>
      <w:r>
        <w:rPr>
          <w:rFonts w:ascii="Arial" w:cs="Arial"/>
          <w:color w:val="222222"/>
          <w:sz w:val="24"/>
          <w:szCs w:val="24"/>
        </w:rPr>
        <w:t>zraku</w:t>
      </w:r>
    </w:p>
    <w:p w:rsidR="0094221D" w:rsidRDefault="0094221D">
      <w:pPr>
        <w:framePr w:w="3484" w:wrap="auto" w:hAnchor="text" w:x="4242" w:y="1505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222222"/>
          <w:sz w:val="24"/>
          <w:szCs w:val="24"/>
        </w:rPr>
        <w:t>Příkaz</w:t>
      </w:r>
      <w:r>
        <w:rPr>
          <w:rFonts w:ascii="Arial" w:cs="Arial"/>
          <w:color w:val="222222"/>
          <w:sz w:val="24"/>
          <w:szCs w:val="24"/>
        </w:rPr>
        <w:t xml:space="preserve"> k</w:t>
      </w:r>
      <w:r>
        <w:rPr>
          <w:rFonts w:ascii="Arial" w:cs="Arial"/>
          <w:color w:val="222222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222222"/>
          <w:sz w:val="24"/>
          <w:szCs w:val="24"/>
        </w:rPr>
        <w:t>nošení</w:t>
      </w:r>
      <w:r>
        <w:rPr>
          <w:rFonts w:ascii="Arial" w:cs="Arial"/>
          <w:color w:val="222222"/>
          <w:spacing w:val="-1"/>
          <w:sz w:val="24"/>
          <w:szCs w:val="24"/>
        </w:rPr>
        <w:t xml:space="preserve"> </w:t>
      </w:r>
      <w:r>
        <w:rPr>
          <w:rFonts w:ascii="Arial" w:cs="Arial"/>
          <w:color w:val="222222"/>
          <w:spacing w:val="1"/>
          <w:sz w:val="24"/>
          <w:szCs w:val="24"/>
        </w:rPr>
        <w:t>oc</w:t>
      </w:r>
      <w:r>
        <w:rPr>
          <w:rFonts w:ascii="Arial" w:cs="Arial"/>
          <w:color w:val="222222"/>
          <w:sz w:val="24"/>
          <w:szCs w:val="24"/>
        </w:rPr>
        <w:t>hrany</w:t>
      </w:r>
      <w:r>
        <w:rPr>
          <w:rFonts w:ascii="Arial" w:cs="Arial"/>
          <w:color w:val="222222"/>
          <w:spacing w:val="1"/>
          <w:sz w:val="24"/>
          <w:szCs w:val="24"/>
        </w:rPr>
        <w:t xml:space="preserve"> </w:t>
      </w:r>
      <w:r>
        <w:rPr>
          <w:rFonts w:ascii="Arial" w:cs="Arial"/>
          <w:color w:val="222222"/>
          <w:sz w:val="24"/>
          <w:szCs w:val="24"/>
        </w:rPr>
        <w:t>rukou</w:t>
      </w:r>
    </w:p>
    <w:p w:rsidR="0094221D" w:rsidRDefault="0094221D">
      <w:pPr>
        <w:framePr w:w="360" w:wrap="auto" w:hAnchor="text" w:x="583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2</w:t>
      </w:r>
    </w:p>
    <w:p w:rsidR="0094221D" w:rsidRDefault="0094221D">
      <w:pPr>
        <w:framePr w:w="360" w:wrap="auto" w:hAnchor="text" w:x="595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0</w:t>
      </w:r>
    </w:p>
    <w:p w:rsidR="0094221D" w:rsidRDefault="0094221D">
      <w:pPr>
        <w:spacing w:before="0" w:after="0" w:line="240" w:lineRule="atLeast"/>
        <w:jc w:val="left"/>
        <w:rPr>
          <w:rFonts w:ascii="Arial"/>
          <w:color w:val="FF0000"/>
          <w:sz w:val="2"/>
          <w:szCs w:val="2"/>
        </w:rPr>
      </w:pPr>
      <w:r>
        <w:rPr>
          <w:noProof/>
          <w:lang w:val="cs-CZ" w:eastAsia="cs-CZ"/>
        </w:rPr>
        <w:pict>
          <v:shape id="_x000022" o:spid="_x0000_s1048" type="#_x0000_t75" style="position:absolute;margin-left:69.8pt;margin-top:96.5pt;width:129.9pt;height:125.85pt;z-index:-251666432;mso-position-horizontal-relative:page;mso-position-vertical-relative:page">
            <v:imagedata r:id="rId26" o:title=""/>
            <w10:wrap anchorx="page" anchory="page"/>
          </v:shape>
        </w:pict>
      </w:r>
      <w:r>
        <w:rPr>
          <w:noProof/>
          <w:lang w:val="cs-CZ" w:eastAsia="cs-CZ"/>
        </w:rPr>
        <w:pict>
          <v:shape id="_x000023" o:spid="_x0000_s1049" type="#_x0000_t75" style="position:absolute;margin-left:69.8pt;margin-top:223pt;width:144.55pt;height:126.8pt;z-index:-251667456;mso-position-horizontal-relative:page;mso-position-vertical-relative:page">
            <v:imagedata r:id="rId27" o:title=""/>
            <w10:wrap anchorx="page" anchory="page"/>
          </v:shape>
        </w:pict>
      </w:r>
      <w:r>
        <w:rPr>
          <w:noProof/>
          <w:lang w:val="cs-CZ" w:eastAsia="cs-CZ"/>
        </w:rPr>
        <w:pict>
          <v:shape id="_x000024" o:spid="_x0000_s1050" type="#_x0000_t75" style="position:absolute;margin-left:69.8pt;margin-top:364.1pt;width:135.3pt;height:134pt;z-index:-251668480;mso-position-horizontal-relative:page;mso-position-vertical-relative:page">
            <v:imagedata r:id="rId28" o:title=""/>
            <w10:wrap anchorx="page" anchory="page"/>
          </v:shape>
        </w:pict>
      </w:r>
      <w:r>
        <w:rPr>
          <w:noProof/>
          <w:lang w:val="cs-CZ" w:eastAsia="cs-CZ"/>
        </w:rPr>
        <w:pict>
          <v:shape id="_x000025" o:spid="_x0000_s1051" type="#_x0000_t75" style="position:absolute;margin-left:69.8pt;margin-top:498.6pt;width:140.1pt;height:135.35pt;z-index:-251669504;mso-position-horizontal-relative:page;mso-position-vertical-relative:page">
            <v:imagedata r:id="rId29" o:title=""/>
            <w10:wrap anchorx="page" anchory="page"/>
          </v:shape>
        </w:pict>
      </w:r>
      <w:r>
        <w:rPr>
          <w:noProof/>
          <w:lang w:val="cs-CZ" w:eastAsia="cs-CZ"/>
        </w:rPr>
        <w:pict>
          <v:shape id="_x000026" o:spid="_x0000_s1052" type="#_x0000_t75" style="position:absolute;margin-left:69.8pt;margin-top:634.45pt;width:139.9pt;height:129.95pt;z-index:-251670528;mso-position-horizontal-relative:page;mso-position-vertical-relative:page">
            <v:imagedata r:id="rId30" o:title=""/>
            <w10:wrap anchorx="page" anchory="page"/>
          </v:shape>
        </w:pict>
      </w:r>
      <w:r>
        <w:rPr>
          <w:rFonts w:ascii="Arial"/>
          <w:color w:val="FF0000"/>
          <w:sz w:val="2"/>
          <w:szCs w:val="2"/>
        </w:rPr>
        <w:br w:type="page"/>
      </w:r>
    </w:p>
    <w:p w:rsidR="0094221D" w:rsidRDefault="0094221D">
      <w:pPr>
        <w:spacing w:before="0" w:after="0" w:line="240" w:lineRule="atLeast"/>
        <w:jc w:val="left"/>
        <w:rPr>
          <w:rFonts w:ascii="Arial" w:cs="Arial"/>
          <w:color w:val="FF0000"/>
          <w:sz w:val="2"/>
          <w:szCs w:val="2"/>
        </w:rPr>
      </w:pPr>
      <w:bookmarkStart w:id="20" w:name="br21"/>
      <w:bookmarkEnd w:id="20"/>
      <w:r>
        <w:rPr>
          <w:rFonts w:ascii="Arial" w:cs="Arial"/>
          <w:color w:val="FF0000"/>
          <w:sz w:val="2"/>
          <w:szCs w:val="2"/>
        </w:rPr>
        <w:t xml:space="preserve"> </w:t>
      </w:r>
    </w:p>
    <w:p w:rsidR="0094221D" w:rsidRDefault="0094221D">
      <w:pPr>
        <w:framePr w:w="373" w:wrap="auto" w:hAnchor="text" w:x="1776" w:y="1406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b/>
          <w:bCs/>
          <w:color w:val="000000"/>
          <w:sz w:val="24"/>
          <w:szCs w:val="24"/>
        </w:rPr>
      </w:pPr>
      <w:r>
        <w:rPr>
          <w:rFonts w:ascii="Arial" w:cs="Arial"/>
          <w:b/>
          <w:bCs/>
          <w:color w:val="000000"/>
          <w:sz w:val="24"/>
          <w:szCs w:val="24"/>
        </w:rPr>
        <w:t>8</w:t>
      </w:r>
    </w:p>
    <w:p w:rsidR="0094221D" w:rsidRDefault="0094221D">
      <w:pPr>
        <w:framePr w:w="3051" w:wrap="auto" w:hAnchor="text" w:x="1911" w:y="140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bCs/>
          <w:color w:val="000000"/>
          <w:sz w:val="24"/>
          <w:szCs w:val="24"/>
        </w:rPr>
      </w:pPr>
      <w:r>
        <w:rPr>
          <w:rFonts w:ascii="Arial" w:cs="Arial"/>
          <w:b/>
          <w:bCs/>
          <w:color w:val="000000"/>
          <w:sz w:val="24"/>
          <w:szCs w:val="24"/>
        </w:rPr>
        <w:t>.</w:t>
      </w:r>
      <w:r>
        <w:rPr>
          <w:rFonts w:ascii="Arial" w:cs="Arial"/>
          <w:b/>
          <w:bCs/>
          <w:color w:val="000000"/>
          <w:spacing w:val="92"/>
          <w:sz w:val="24"/>
          <w:szCs w:val="24"/>
        </w:rPr>
        <w:t xml:space="preserve"> </w:t>
      </w:r>
      <w:r>
        <w:rPr>
          <w:rFonts w:ascii="Arial" w:cs="Arial"/>
          <w:b/>
          <w:bCs/>
          <w:color w:val="000000"/>
          <w:sz w:val="24"/>
          <w:szCs w:val="24"/>
        </w:rPr>
        <w:t xml:space="preserve">ES </w:t>
      </w:r>
      <w:r>
        <w:rPr>
          <w:rFonts w:ascii="Arial" w:hAnsi="Arial" w:cs="Arial"/>
          <w:b/>
          <w:bCs/>
          <w:color w:val="000000"/>
          <w:sz w:val="24"/>
          <w:szCs w:val="24"/>
        </w:rPr>
        <w:t>prohlášení</w:t>
      </w:r>
      <w:r>
        <w:rPr>
          <w:rFonts w:ascii="Arial" w:cs="Arial"/>
          <w:b/>
          <w:bCs/>
          <w:color w:val="000000"/>
          <w:sz w:val="24"/>
          <w:szCs w:val="24"/>
        </w:rPr>
        <w:t xml:space="preserve"> o</w:t>
      </w:r>
      <w:r>
        <w:rPr>
          <w:rFonts w:ascii="Arial" w:cs="Arial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pacing w:val="-1"/>
          <w:sz w:val="24"/>
          <w:szCs w:val="24"/>
        </w:rPr>
        <w:t>shodě</w:t>
      </w:r>
    </w:p>
    <w:p w:rsidR="0094221D" w:rsidRDefault="0094221D">
      <w:pPr>
        <w:framePr w:w="1190" w:wrap="auto" w:hAnchor="text" w:x="1416" w:y="1958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Výrobce</w:t>
      </w:r>
      <w:r>
        <w:rPr>
          <w:rFonts w:ascii="Arial" w:cs="Arial"/>
          <w:color w:val="000000"/>
          <w:sz w:val="24"/>
          <w:szCs w:val="24"/>
        </w:rPr>
        <w:t>:</w:t>
      </w:r>
    </w:p>
    <w:p w:rsidR="0094221D" w:rsidRDefault="0094221D">
      <w:pPr>
        <w:framePr w:w="1190" w:wrap="auto" w:hAnchor="text" w:x="1416" w:y="195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Dodavatel:</w:t>
      </w:r>
    </w:p>
    <w:p w:rsidR="0094221D" w:rsidRDefault="0094221D">
      <w:pPr>
        <w:framePr w:w="2134" w:wrap="auto" w:hAnchor="text" w:x="3541" w:y="1958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pacing w:val="-1"/>
          <w:sz w:val="24"/>
          <w:szCs w:val="24"/>
        </w:rPr>
        <w:t>Dr.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Schulze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s.r.o.</w:t>
      </w:r>
    </w:p>
    <w:p w:rsidR="0094221D" w:rsidRDefault="0094221D">
      <w:pPr>
        <w:framePr w:w="2134" w:wrap="auto" w:hAnchor="text" w:x="3541" w:y="1958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DSN, s.r.o. Brno</w:t>
      </w:r>
    </w:p>
    <w:p w:rsidR="0094221D" w:rsidRDefault="0094221D" w:rsidP="00AA0D92">
      <w:pPr>
        <w:framePr w:w="373" w:wrap="auto" w:vAnchor="page" w:hAnchor="page" w:x="8281" w:y="270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</w:p>
    <w:p w:rsidR="0094221D" w:rsidRDefault="0094221D">
      <w:pPr>
        <w:framePr w:w="1962" w:wrap="auto" w:hAnchor="text" w:x="3541" w:y="2786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Česká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republika</w:t>
      </w:r>
    </w:p>
    <w:p w:rsidR="0094221D" w:rsidRDefault="0094221D">
      <w:pPr>
        <w:framePr w:w="1121" w:wrap="auto" w:hAnchor="text" w:x="1416" w:y="3062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Kontakt:</w:t>
      </w:r>
    </w:p>
    <w:p w:rsidR="0094221D" w:rsidRDefault="0094221D">
      <w:pPr>
        <w:framePr w:w="3098" w:wrap="auto" w:hAnchor="text" w:x="3541" w:y="306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www.dsn.cz</w:t>
      </w:r>
    </w:p>
    <w:p w:rsidR="0094221D" w:rsidRDefault="0094221D">
      <w:pPr>
        <w:framePr w:w="8899" w:wrap="auto" w:hAnchor="text" w:x="1416" w:y="4646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označení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pacing w:val="-1"/>
          <w:sz w:val="24"/>
          <w:szCs w:val="24"/>
        </w:rPr>
        <w:t>série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typu</w:t>
      </w:r>
      <w:r>
        <w:rPr>
          <w:rFonts w:ascii="Arial" w:cs="Arial"/>
          <w:color w:val="000000"/>
          <w:sz w:val="24"/>
          <w:szCs w:val="24"/>
        </w:rPr>
        <w:t>:</w:t>
      </w:r>
      <w:r>
        <w:rPr>
          <w:rFonts w:ascii="Arial" w:cs="Arial"/>
          <w:color w:val="000000"/>
          <w:spacing w:val="1124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pásová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pila LTPP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400</w:t>
      </w:r>
    </w:p>
    <w:p w:rsidR="0094221D" w:rsidRDefault="0094221D">
      <w:pPr>
        <w:framePr w:w="8899" w:wrap="auto" w:hAnchor="text" w:x="1416" w:y="464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Pásová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pila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určena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řezání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velkoformátových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plynosilikátových</w:t>
      </w:r>
    </w:p>
    <w:p w:rsidR="0094221D" w:rsidRDefault="0094221D">
      <w:pPr>
        <w:framePr w:w="8899" w:wrap="auto" w:hAnchor="text" w:x="1416" w:y="4646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stavebních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bloků.</w:t>
      </w:r>
      <w:r>
        <w:rPr>
          <w:rFonts w:ascii="Arial" w:cs="Arial"/>
          <w:color w:val="000000"/>
          <w:spacing w:val="68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Pila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je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určena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k</w:t>
      </w:r>
      <w:r>
        <w:rPr>
          <w:rFonts w:asci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řezání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2"/>
          <w:sz w:val="24"/>
          <w:szCs w:val="24"/>
        </w:rPr>
        <w:t>za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pomoci </w:t>
      </w:r>
      <w:r>
        <w:rPr>
          <w:rFonts w:ascii="Arial" w:hAnsi="Arial" w:cs="Arial"/>
          <w:color w:val="000000"/>
          <w:sz w:val="24"/>
          <w:szCs w:val="24"/>
        </w:rPr>
        <w:t>nekonečného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pilového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pásu.</w:t>
      </w:r>
    </w:p>
    <w:p w:rsidR="0094221D" w:rsidRDefault="0094221D">
      <w:pPr>
        <w:framePr w:w="2522" w:wrap="auto" w:hAnchor="text" w:x="1416" w:y="5751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b/>
          <w:bCs/>
          <w:color w:val="000000"/>
          <w:spacing w:val="1"/>
          <w:sz w:val="24"/>
          <w:szCs w:val="24"/>
        </w:rPr>
        <w:t>P</w:t>
      </w:r>
      <w:r>
        <w:rPr>
          <w:rFonts w:ascii="Arial" w:hAnsi="Arial" w:cs="Arial"/>
          <w:b/>
          <w:bCs/>
          <w:color w:val="000000"/>
          <w:sz w:val="24"/>
          <w:szCs w:val="24"/>
        </w:rPr>
        <w:t>rohlášení</w:t>
      </w:r>
      <w:r>
        <w:rPr>
          <w:rFonts w:asci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>výrobce</w:t>
      </w:r>
      <w:r>
        <w:rPr>
          <w:rFonts w:ascii="Arial" w:cs="Arial"/>
          <w:color w:val="000000"/>
          <w:sz w:val="24"/>
          <w:szCs w:val="24"/>
        </w:rPr>
        <w:t>:</w:t>
      </w:r>
    </w:p>
    <w:p w:rsidR="0094221D" w:rsidRDefault="0094221D">
      <w:pPr>
        <w:framePr w:w="4380" w:wrap="auto" w:hAnchor="text" w:x="4249" w:y="575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strojní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zařízení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-</w:t>
      </w:r>
      <w:r>
        <w:rPr>
          <w:rFonts w:asci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pásová</w:t>
      </w:r>
      <w:r>
        <w:rPr>
          <w:rFonts w:asci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pila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LTPP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400</w:t>
      </w:r>
    </w:p>
    <w:p w:rsidR="0094221D" w:rsidRDefault="0094221D">
      <w:pPr>
        <w:framePr w:w="8242" w:wrap="auto" w:hAnchor="text" w:x="1416" w:y="602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splňuje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všechna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příslušná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ustanovení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směrnice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evropského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společenství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č.</w:t>
      </w:r>
    </w:p>
    <w:p w:rsidR="0094221D" w:rsidRDefault="0094221D">
      <w:pPr>
        <w:framePr w:w="373" w:wrap="auto" w:hAnchor="text" w:x="1416" w:y="6303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2</w:t>
      </w:r>
    </w:p>
    <w:p w:rsidR="0094221D" w:rsidRDefault="0094221D">
      <w:pPr>
        <w:framePr w:w="8898" w:wrap="auto" w:hAnchor="text" w:x="1551" w:y="630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006/42/ES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směrnice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evropského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společenství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č.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2000/14/ES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ve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znění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směrnice</w:t>
      </w:r>
    </w:p>
    <w:p w:rsidR="0094221D" w:rsidRDefault="0094221D">
      <w:pPr>
        <w:framePr w:w="373" w:wrap="auto" w:hAnchor="text" w:x="1416" w:y="6579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2</w:t>
      </w:r>
    </w:p>
    <w:p w:rsidR="0094221D" w:rsidRDefault="0094221D">
      <w:pPr>
        <w:framePr w:w="1362" w:wrap="auto" w:hAnchor="text" w:x="1551" w:y="6579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005/88/ES</w:t>
      </w:r>
    </w:p>
    <w:p w:rsidR="0094221D" w:rsidRDefault="0094221D">
      <w:pPr>
        <w:framePr w:w="5103" w:wrap="auto" w:hAnchor="text" w:x="1416" w:y="713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garantovaná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hladina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akustického</w:t>
      </w:r>
      <w:r>
        <w:rPr>
          <w:rFonts w:asci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výkonu</w:t>
      </w:r>
      <w:r>
        <w:rPr>
          <w:rFonts w:ascii="Arial" w:cs="Arial"/>
          <w:color w:val="000000"/>
          <w:spacing w:val="66"/>
          <w:sz w:val="24"/>
          <w:szCs w:val="24"/>
        </w:rPr>
        <w:t xml:space="preserve"> </w:t>
      </w:r>
      <w:r>
        <w:rPr>
          <w:rFonts w:ascii="Arial" w:cs="Arial"/>
          <w:color w:val="000000"/>
          <w:spacing w:val="2"/>
          <w:sz w:val="24"/>
          <w:szCs w:val="24"/>
        </w:rPr>
        <w:t>L</w:t>
      </w:r>
      <w:r>
        <w:rPr>
          <w:rFonts w:ascii="Arial" w:cs="Arial"/>
          <w:color w:val="000000"/>
          <w:spacing w:val="-2"/>
          <w:sz w:val="24"/>
          <w:szCs w:val="24"/>
          <w:vertAlign w:val="subscript"/>
        </w:rPr>
        <w:t>WA</w:t>
      </w:r>
    </w:p>
    <w:p w:rsidR="0094221D" w:rsidRDefault="0094221D">
      <w:pPr>
        <w:framePr w:w="5103" w:wrap="auto" w:hAnchor="text" w:x="1416" w:y="713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emisní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hodnota </w:t>
      </w:r>
      <w:r>
        <w:rPr>
          <w:rFonts w:ascii="Arial" w:cs="Arial"/>
          <w:color w:val="000000"/>
          <w:spacing w:val="1"/>
          <w:sz w:val="24"/>
          <w:szCs w:val="24"/>
        </w:rPr>
        <w:t>na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pracov</w:t>
      </w:r>
      <w:r>
        <w:rPr>
          <w:rFonts w:ascii="Arial" w:hAnsi="Arial" w:cs="Arial"/>
          <w:color w:val="000000"/>
          <w:sz w:val="24"/>
          <w:szCs w:val="24"/>
        </w:rPr>
        <w:t>išti</w:t>
      </w:r>
      <w:r>
        <w:rPr>
          <w:rFonts w:ascii="Arial" w:cs="Arial"/>
          <w:color w:val="000000"/>
          <w:spacing w:val="67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L</w:t>
      </w:r>
      <w:r>
        <w:rPr>
          <w:rFonts w:ascii="Arial" w:cs="Arial"/>
          <w:color w:val="000000"/>
          <w:sz w:val="24"/>
          <w:szCs w:val="24"/>
          <w:vertAlign w:val="subscript"/>
        </w:rPr>
        <w:t>pA</w:t>
      </w:r>
    </w:p>
    <w:p w:rsidR="0094221D" w:rsidRDefault="0094221D">
      <w:pPr>
        <w:framePr w:w="5103" w:wrap="auto" w:hAnchor="text" w:x="1416" w:y="713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celková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hodnota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vibrací</w:t>
      </w:r>
    </w:p>
    <w:p w:rsidR="0094221D" w:rsidRDefault="0094221D">
      <w:pPr>
        <w:framePr w:w="2507" w:wrap="auto" w:hAnchor="text" w:x="7081" w:y="713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pacing w:val="1"/>
          <w:sz w:val="24"/>
          <w:szCs w:val="24"/>
        </w:rPr>
        <w:t>97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dB</w:t>
      </w:r>
    </w:p>
    <w:p w:rsidR="0094221D" w:rsidRDefault="0094221D">
      <w:pPr>
        <w:framePr w:w="2507" w:wrap="auto" w:hAnchor="text" w:x="7081" w:y="7131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cs="Arial"/>
          <w:color w:val="000000"/>
          <w:spacing w:val="1"/>
          <w:sz w:val="24"/>
          <w:szCs w:val="24"/>
        </w:rPr>
        <w:t>84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>dB</w:t>
      </w:r>
    </w:p>
    <w:p w:rsidR="0094221D" w:rsidRDefault="0094221D">
      <w:pPr>
        <w:framePr w:w="2507" w:wrap="auto" w:hAnchor="text" w:x="7081" w:y="713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nepřesahuje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2,5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2"/>
          <w:sz w:val="24"/>
          <w:szCs w:val="24"/>
        </w:rPr>
        <w:t>m/s</w:t>
      </w:r>
      <w:r>
        <w:rPr>
          <w:rFonts w:ascii="Arial" w:cs="Arial"/>
          <w:color w:val="000000"/>
          <w:sz w:val="24"/>
          <w:szCs w:val="24"/>
          <w:vertAlign w:val="superscript"/>
        </w:rPr>
        <w:t>2</w:t>
      </w:r>
    </w:p>
    <w:p w:rsidR="0094221D" w:rsidRDefault="0094221D">
      <w:pPr>
        <w:framePr w:w="3523" w:wrap="auto" w:hAnchor="text" w:x="1416" w:y="8235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použité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harmonizované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normy</w:t>
      </w:r>
      <w:r>
        <w:rPr>
          <w:rFonts w:ascii="Arial" w:cs="Arial"/>
          <w:color w:val="000000"/>
          <w:sz w:val="24"/>
          <w:szCs w:val="24"/>
        </w:rPr>
        <w:t>:</w:t>
      </w:r>
    </w:p>
    <w:p w:rsidR="0094221D" w:rsidRDefault="0094221D">
      <w:pPr>
        <w:framePr w:w="2362" w:wrap="auto" w:hAnchor="text" w:x="1416" w:y="8511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ČSN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EN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ISO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12100</w:t>
      </w:r>
    </w:p>
    <w:p w:rsidR="0094221D" w:rsidRDefault="0094221D">
      <w:pPr>
        <w:framePr w:w="5912" w:wrap="auto" w:hAnchor="text" w:x="4249" w:y="8511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bezpečnost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strojních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zařízení</w:t>
      </w:r>
      <w:r>
        <w:rPr>
          <w:rFonts w:asci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 xml:space="preserve">- </w:t>
      </w:r>
      <w:r>
        <w:rPr>
          <w:rFonts w:ascii="Arial" w:hAnsi="Arial" w:cs="Arial"/>
          <w:color w:val="000000"/>
          <w:sz w:val="24"/>
          <w:szCs w:val="24"/>
        </w:rPr>
        <w:t>základní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terminologie,</w:t>
      </w:r>
    </w:p>
    <w:p w:rsidR="0094221D" w:rsidRDefault="0094221D">
      <w:pPr>
        <w:framePr w:w="5912" w:wrap="auto" w:hAnchor="text" w:x="4249" w:y="8511"/>
        <w:widowControl w:val="0"/>
        <w:autoSpaceDE w:val="0"/>
        <w:autoSpaceDN w:val="0"/>
        <w:spacing w:before="8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technické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zásady</w:t>
      </w:r>
      <w:r>
        <w:rPr>
          <w:rFonts w:ascii="Arial" w:cs="Arial"/>
          <w:color w:val="000000"/>
          <w:sz w:val="24"/>
          <w:szCs w:val="24"/>
        </w:rPr>
        <w:t xml:space="preserve"> a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specifikace</w:t>
      </w:r>
    </w:p>
    <w:p w:rsidR="0094221D" w:rsidRDefault="0094221D">
      <w:pPr>
        <w:framePr w:w="2097" w:wrap="auto" w:hAnchor="text" w:x="1416" w:y="906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ČSN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EN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60204</w:t>
      </w:r>
      <w:r>
        <w:rPr>
          <w:rFonts w:ascii="Arial" w:cs="Arial"/>
          <w:color w:val="000000"/>
          <w:spacing w:val="-1"/>
          <w:sz w:val="24"/>
          <w:szCs w:val="24"/>
        </w:rPr>
        <w:t>-1</w:t>
      </w:r>
    </w:p>
    <w:p w:rsidR="0094221D" w:rsidRDefault="0094221D">
      <w:pPr>
        <w:framePr w:w="4443" w:wrap="auto" w:hAnchor="text" w:x="4249" w:y="906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elektrická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bezpečnost</w:t>
      </w:r>
      <w:r>
        <w:rPr>
          <w:rFonts w:asci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strojních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zařízení</w:t>
      </w:r>
    </w:p>
    <w:p w:rsidR="0094221D" w:rsidRDefault="0094221D">
      <w:pPr>
        <w:framePr w:w="2448" w:wrap="auto" w:hAnchor="text" w:x="1416" w:y="9339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ČSN</w:t>
      </w:r>
      <w:r>
        <w:rPr>
          <w:rFonts w:ascii="Arial" w:cs="Arial"/>
          <w:color w:val="000000"/>
          <w:sz w:val="24"/>
          <w:szCs w:val="24"/>
        </w:rPr>
        <w:t xml:space="preserve"> </w:t>
      </w:r>
      <w:r>
        <w:rPr>
          <w:rFonts w:ascii="Arial" w:cs="Arial"/>
          <w:color w:val="000000"/>
          <w:spacing w:val="1"/>
          <w:sz w:val="24"/>
          <w:szCs w:val="24"/>
        </w:rPr>
        <w:t>EN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12418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+</w:t>
      </w:r>
      <w:r>
        <w:rPr>
          <w:rFonts w:asci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A1</w:t>
      </w:r>
    </w:p>
    <w:p w:rsidR="0094221D" w:rsidRDefault="0094221D">
      <w:pPr>
        <w:framePr w:w="1869" w:wrap="auto" w:hAnchor="text" w:x="1416" w:y="989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pacing w:val="1"/>
          <w:sz w:val="24"/>
          <w:szCs w:val="24"/>
        </w:rPr>
        <w:t>místo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Kroměříž</w:t>
      </w:r>
    </w:p>
    <w:p w:rsidR="0094221D" w:rsidRDefault="0094221D">
      <w:pPr>
        <w:framePr w:w="2176" w:wrap="auto" w:hAnchor="text" w:x="4957" w:y="9891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datum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22.03.2021</w:t>
      </w:r>
    </w:p>
    <w:p w:rsidR="0094221D" w:rsidRDefault="0094221D">
      <w:pPr>
        <w:framePr w:w="4966" w:wrap="auto" w:hAnchor="text" w:x="1416" w:y="10719"/>
        <w:widowControl w:val="0"/>
        <w:autoSpaceDE w:val="0"/>
        <w:autoSpaceDN w:val="0"/>
        <w:spacing w:before="0" w:after="0" w:line="268" w:lineRule="exact"/>
        <w:jc w:val="left"/>
        <w:rPr>
          <w:rFonts w:ascii="Arial" w:cs="Arial"/>
          <w:color w:val="000000"/>
          <w:sz w:val="24"/>
          <w:szCs w:val="24"/>
        </w:rPr>
      </w:pPr>
      <w:r>
        <w:rPr>
          <w:rFonts w:ascii="Arial" w:cs="Arial"/>
          <w:color w:val="000000"/>
          <w:sz w:val="24"/>
          <w:szCs w:val="24"/>
        </w:rPr>
        <w:t>osoba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>oprávněná</w:t>
      </w:r>
      <w:r>
        <w:rPr>
          <w:rFonts w:asci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cs="Arial"/>
          <w:color w:val="000000"/>
          <w:spacing w:val="-1"/>
          <w:sz w:val="24"/>
          <w:szCs w:val="24"/>
        </w:rPr>
        <w:t xml:space="preserve">Dr. </w:t>
      </w:r>
      <w:r>
        <w:rPr>
          <w:rFonts w:ascii="Arial" w:cs="Arial"/>
          <w:color w:val="000000"/>
          <w:sz w:val="24"/>
          <w:szCs w:val="24"/>
        </w:rPr>
        <w:t>Alexey Levin</w:t>
      </w:r>
      <w:r>
        <w:rPr>
          <w:rFonts w:asci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cs="Arial"/>
          <w:color w:val="000000"/>
          <w:sz w:val="24"/>
          <w:szCs w:val="24"/>
        </w:rPr>
        <w:t>- jednatel</w:t>
      </w:r>
    </w:p>
    <w:p w:rsidR="0094221D" w:rsidRDefault="0094221D">
      <w:pPr>
        <w:framePr w:w="360" w:wrap="auto" w:hAnchor="text" w:x="583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2</w:t>
      </w:r>
    </w:p>
    <w:p w:rsidR="0094221D" w:rsidRDefault="0094221D">
      <w:pPr>
        <w:framePr w:w="360" w:wrap="auto" w:hAnchor="text" w:x="5953" w:y="155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 w:cs="Times New Roman"/>
          <w:color w:val="000000"/>
          <w:sz w:val="24"/>
          <w:szCs w:val="24"/>
        </w:rPr>
      </w:pPr>
      <w:r>
        <w:rPr>
          <w:rFonts w:ascii="Times New Roman" w:cs="Times New Roman"/>
          <w:color w:val="000000"/>
          <w:sz w:val="24"/>
          <w:szCs w:val="24"/>
        </w:rPr>
        <w:t>1</w:t>
      </w:r>
    </w:p>
    <w:p w:rsidR="0094221D" w:rsidRDefault="0094221D">
      <w:pPr>
        <w:spacing w:before="0" w:after="0" w:line="240" w:lineRule="atLeast"/>
        <w:jc w:val="left"/>
        <w:rPr>
          <w:rFonts w:ascii="Arial"/>
          <w:color w:val="FF0000"/>
          <w:sz w:val="2"/>
          <w:szCs w:val="2"/>
        </w:rPr>
      </w:pPr>
      <w:r>
        <w:rPr>
          <w:noProof/>
          <w:lang w:val="cs-CZ" w:eastAsia="cs-CZ"/>
        </w:rPr>
        <w:pict>
          <v:shape id="_x000027" o:spid="_x0000_s1053" type="#_x0000_t75" style="position:absolute;margin-left:248.1pt;margin-top:180.65pt;width:11.45pt;height:20.85pt;z-index:-251671552;mso-position-horizontal-relative:page;mso-position-vertical-relative:page">
            <v:imagedata r:id="rId31" o:title=""/>
            <w10:wrap anchorx="page" anchory="page"/>
          </v:shape>
        </w:pict>
      </w:r>
      <w:r>
        <w:rPr>
          <w:noProof/>
          <w:lang w:val="cs-CZ" w:eastAsia="cs-CZ"/>
        </w:rPr>
        <w:pict>
          <v:shape id="_x000028" o:spid="_x0000_s1054" type="#_x0000_t75" style="position:absolute;margin-left:263.45pt;margin-top:180.7pt;width:12.5pt;height:20.8pt;z-index:-251672576;mso-position-horizontal-relative:page;mso-position-vertical-relative:page">
            <v:imagedata r:id="rId32" o:title=""/>
            <w10:wrap anchorx="page" anchory="page"/>
          </v:shape>
        </w:pict>
      </w:r>
      <w:r>
        <w:rPr>
          <w:noProof/>
          <w:lang w:val="cs-CZ" w:eastAsia="cs-CZ"/>
        </w:rPr>
        <w:pict>
          <v:shape id="_x000029" o:spid="_x0000_s1055" type="#_x0000_t75" style="position:absolute;margin-left:282.25pt;margin-top:575.85pt;width:196.65pt;height:43.95pt;z-index:-251673600;mso-position-horizontal-relative:page;mso-position-vertical-relative:page">
            <v:imagedata r:id="rId33" o:title=""/>
            <w10:wrap anchorx="page" anchory="page"/>
          </v:shape>
        </w:pict>
      </w:r>
    </w:p>
    <w:sectPr w:rsidR="0094221D" w:rsidSect="002765CE">
      <w:pgSz w:w="11900" w:h="16820"/>
      <w:pgMar w:top="0" w:right="0" w:bottom="0" w:left="0" w:header="708" w:footer="708" w:gutter="0"/>
      <w:pgNumType w:start="1"/>
      <w:cols w:space="708"/>
      <w:docGrid w:linePitch="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  <w:embedRegular r:id="rId1" w:fontKey="{738E398A-2BE3-437E-A09A-E182804B21E5}"/>
    <w:embedBold r:id="rId2" w:fontKey="{C6E3DD97-6540-4C46-9645-924D6442A596}"/>
    <w:embedItalic r:id="rId3" w:fontKey="{B777A330-3ECE-4133-9502-1DCCD2BBDA44}"/>
    <w:embedBoldItalic r:id="rId4" w:fontKey="{90518489-5898-42D9-9BE2-C1BF0334C368}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  <w:embedRegular r:id="rId5" w:fontKey="{63EED231-6906-4F5D-9831-71606F4DAA9D}"/>
    <w:embedBold r:id="rId6" w:fontKey="{B907319D-C828-4631-9729-0E650DFF411F}"/>
    <w:embedItalic r:id="rId7" w:fontKey="{44A02A05-0651-4C9E-A7DE-D81236BE0D92}"/>
    <w:embedBoldItalic r:id="rId8" w:fontKey="{4E78D849-358B-4144-8FA3-2DDC3BD7D4CD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  <w:embedRegular r:id="rId9" w:fontKey="{924AFC2F-8F48-4B46-9B9B-A1E681C9E2E0}"/>
    <w:embedBold r:id="rId10" w:fontKey="{093D6FCC-1993-4020-A8D6-61B04913CACF}"/>
    <w:embedItalic r:id="rId11" w:fontKey="{3AAC6761-E64C-4060-BEC5-39B27C870597}"/>
    <w:embedBoldItalic r:id="rId12" w:fontKey="{A9D88635-E1C2-4D13-BDDF-D03C67DD5D66}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  <w:embedRegular r:id="rId13" w:fontKey="{6786B7EA-05F2-4C2A-A345-FBE723B0182B}"/>
    <w:embedBold r:id="rId14" w:fontKey="{56F819B3-5356-40F6-9A86-E999EA6BB32C}"/>
    <w:embedItalic r:id="rId15" w:fontKey="{4F13463E-027C-4B02-97E8-F4B37924AF12}"/>
    <w:embedBoldItalic r:id="rId16" w:fontKey="{4CBDE0B6-FCC0-41F2-BD49-F00B14753E09}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  <w:embedRegular r:id="rId17" w:fontKey="{9D411227-7BE5-4243-9700-206090456DE8}"/>
    <w:embedBold r:id="rId18" w:fontKey="{87C615A3-33F4-40ED-8336-5CE6013ED917}"/>
    <w:embedItalic r:id="rId19" w:fontKey="{A2E6E0FC-94CF-4CA3-AB19-F4F8712974E0}"/>
    <w:embedBoldItalic r:id="rId20" w:fontKey="{D00A40EA-FAC6-4504-AF64-4001E2BE3D2B}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TrueTypeFonts/>
  <w:embedSystemFonts/>
  <w:defaultTabStop w:val="708"/>
  <w:hyphenationZone w:val="425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A5B2D"/>
    <w:rsid w:val="002765CE"/>
    <w:rsid w:val="00584B58"/>
    <w:rsid w:val="00653FE7"/>
    <w:rsid w:val="00913525"/>
    <w:rsid w:val="0094221D"/>
    <w:rsid w:val="00AA0D92"/>
    <w:rsid w:val="00AE2DDB"/>
    <w:rsid w:val="00B06B85"/>
    <w:rsid w:val="00BA5B2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5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765CE"/>
    <w:pPr>
      <w:spacing w:before="120" w:after="240"/>
      <w:jc w:val="both"/>
    </w:pPr>
    <w:rPr>
      <w:rFonts w:cs="Calibri"/>
      <w:lang w:val="en-US"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List1">
    <w:name w:val="No List1"/>
    <w:uiPriority w:val="99"/>
    <w:semiHidden/>
    <w:rsid w:val="002765CE"/>
    <w:rPr>
      <w:rFonts w:cs="Calibri"/>
    </w:rPr>
  </w:style>
  <w:style w:type="character" w:styleId="Hyperlink">
    <w:name w:val="Hyperlink"/>
    <w:basedOn w:val="DefaultParagraphFont"/>
    <w:uiPriority w:val="99"/>
    <w:rsid w:val="00AE2DDB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webSettings" Target="web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hyperlink" Target="http://www.dsn.cz" TargetMode="Externa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16</TotalTime>
  <Pages>21</Pages>
  <Words>3019</Words>
  <Characters>17815</Characters>
  <Application>Microsoft Office Outlook</Application>
  <DocSecurity>0</DocSecurity>
  <Lines>0</Lines>
  <Paragraphs>0</Paragraphs>
  <ScaleCrop>false</ScaleCrop>
  <Company>Aspose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doc2pdf</dc:creator>
  <cp:keywords/>
  <dc:description/>
  <cp:lastModifiedBy>Uzivatel</cp:lastModifiedBy>
  <cp:revision>2</cp:revision>
  <dcterms:created xsi:type="dcterms:W3CDTF">2023-07-21T07:38:00Z</dcterms:created>
  <dcterms:modified xsi:type="dcterms:W3CDTF">2023-07-21T07:55:00Z</dcterms:modified>
</cp:coreProperties>
</file>